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515" w:rsidRPr="00B01C11" w:rsidRDefault="00DE42AD" w:rsidP="00B97515">
      <w:pPr>
        <w:rPr>
          <w:rFonts w:cs="Arial"/>
          <w:szCs w:val="22"/>
        </w:rPr>
      </w:pPr>
      <w:bookmarkStart w:id="0" w:name="_GoBack"/>
      <w:bookmarkEnd w:id="0"/>
      <w:r>
        <w:rPr>
          <w:rFonts w:cs="Arial"/>
          <w:noProof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3744595</wp:posOffset>
            </wp:positionH>
            <wp:positionV relativeFrom="paragraph">
              <wp:posOffset>-683895</wp:posOffset>
            </wp:positionV>
            <wp:extent cx="2508250" cy="742950"/>
            <wp:effectExtent l="19050" t="0" r="6350" b="0"/>
            <wp:wrapNone/>
            <wp:docPr id="2" name="Billede 2" descr="Skjold_navn_lille_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kjold_navn_lille_4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4746" w:rsidRPr="001D476F" w:rsidRDefault="00764746" w:rsidP="007674B9">
      <w:pPr>
        <w:rPr>
          <w:lang w:val="en-GB"/>
        </w:rPr>
      </w:pPr>
    </w:p>
    <w:p w:rsidR="0003677E" w:rsidRPr="0015297F" w:rsidRDefault="0003677E" w:rsidP="002A5131">
      <w:pPr>
        <w:framePr w:w="3345" w:h="1191" w:hRule="exact" w:wrap="around" w:vAnchor="page" w:hAnchor="page" w:x="1192" w:y="2326"/>
      </w:pPr>
      <w:r w:rsidRPr="0003677E">
        <w:t>Til</w:t>
      </w:r>
      <w:r w:rsidRPr="0015297F">
        <w:t xml:space="preserve"> </w:t>
      </w:r>
      <w:r w:rsidRPr="0003677E">
        <w:t>medlemmerne</w:t>
      </w:r>
      <w:r w:rsidRPr="0015297F">
        <w:t xml:space="preserve"> </w:t>
      </w:r>
      <w:r w:rsidRPr="0003677E">
        <w:t>af</w:t>
      </w:r>
      <w:r w:rsidRPr="0015297F">
        <w:t xml:space="preserve"> </w:t>
      </w:r>
    </w:p>
    <w:p w:rsidR="002A5131" w:rsidRPr="0015297F" w:rsidRDefault="0003677E" w:rsidP="002A5131">
      <w:pPr>
        <w:framePr w:w="3345" w:h="1191" w:hRule="exact" w:wrap="around" w:vAnchor="page" w:hAnchor="page" w:x="1192" w:y="2326"/>
      </w:pPr>
      <w:r w:rsidRPr="0015297F">
        <w:t>Vordingborg Facaderåd</w:t>
      </w:r>
    </w:p>
    <w:p w:rsidR="002A5131" w:rsidRPr="0015297F" w:rsidRDefault="002A5131" w:rsidP="002A5131">
      <w:pPr>
        <w:framePr w:w="3345" w:h="1191" w:hRule="exact" w:wrap="around" w:vAnchor="page" w:hAnchor="page" w:x="1192" w:y="2326"/>
      </w:pPr>
    </w:p>
    <w:p w:rsidR="002A5131" w:rsidRPr="00BD0F13" w:rsidRDefault="003B3BF5" w:rsidP="002A5131">
      <w:pPr>
        <w:framePr w:w="3345" w:h="1191" w:hRule="exact" w:wrap="around" w:vAnchor="page" w:hAnchor="page" w:x="1192" w:y="2326"/>
      </w:pPr>
      <w:r w:rsidRPr="00BD0F13">
        <w:t xml:space="preserve"> </w:t>
      </w:r>
    </w:p>
    <w:p w:rsidR="007674B9" w:rsidRPr="00BD0F13" w:rsidRDefault="007674B9" w:rsidP="00C81E47"/>
    <w:p w:rsidR="005E1C5A" w:rsidRPr="00BD0F13" w:rsidRDefault="005E1C5A" w:rsidP="00CB4034">
      <w:pPr>
        <w:pStyle w:val="Kolofontekst"/>
        <w:framePr w:w="2155" w:h="3691" w:hRule="exact" w:hSpace="170" w:vSpace="170" w:wrap="around" w:x="9073" w:y="2042"/>
      </w:pPr>
      <w:r w:rsidRPr="00BD0F13">
        <w:t>Valdemarsgade 43</w:t>
      </w:r>
    </w:p>
    <w:p w:rsidR="005E1C5A" w:rsidRPr="00BD0F13" w:rsidRDefault="005E1C5A" w:rsidP="00CB4034">
      <w:pPr>
        <w:pStyle w:val="Kolofontekst"/>
        <w:framePr w:w="2155" w:h="3691" w:hRule="exact" w:hSpace="170" w:vSpace="170" w:wrap="around" w:x="9073" w:y="2042"/>
      </w:pPr>
      <w:r w:rsidRPr="00BD0F13">
        <w:t>4760 Vordingborg</w:t>
      </w:r>
    </w:p>
    <w:p w:rsidR="00764746" w:rsidRPr="00BD0F13" w:rsidRDefault="00764746" w:rsidP="00CB4034">
      <w:pPr>
        <w:pStyle w:val="Kolofontekst"/>
        <w:framePr w:w="2155" w:h="3691" w:hRule="exact" w:hSpace="170" w:vSpace="170" w:wrap="around" w:x="9073" w:y="2042"/>
      </w:pPr>
      <w:r w:rsidRPr="00BD0F13">
        <w:t>Tlf. 55 36 36 36</w:t>
      </w:r>
    </w:p>
    <w:p w:rsidR="00C26FCA" w:rsidRPr="00BD0F13" w:rsidRDefault="00C26FCA" w:rsidP="00CB4034">
      <w:pPr>
        <w:pStyle w:val="Kolofontekst"/>
        <w:framePr w:w="2155" w:h="3691" w:hRule="exact" w:hSpace="170" w:vSpace="170" w:wrap="around" w:x="9073" w:y="2042"/>
      </w:pPr>
      <w:r w:rsidRPr="00BD0F13">
        <w:t>www.vordingborg.dk</w:t>
      </w:r>
    </w:p>
    <w:p w:rsidR="00B1734C" w:rsidRPr="00BD0F13" w:rsidRDefault="00B1734C" w:rsidP="00CB4034">
      <w:pPr>
        <w:pStyle w:val="Kolofontekst"/>
        <w:framePr w:w="2155" w:h="3691" w:hRule="exact" w:hSpace="170" w:vSpace="170" w:wrap="around" w:x="9073" w:y="2042"/>
      </w:pPr>
      <w:r w:rsidRPr="00BD0F13">
        <w:t xml:space="preserve">Sagsnr.: </w:t>
      </w:r>
      <w:r w:rsidR="003353FD" w:rsidRPr="00BD0F13">
        <w:t>15/3737</w:t>
      </w:r>
    </w:p>
    <w:p w:rsidR="005E1C5A" w:rsidRPr="00BD0F13" w:rsidRDefault="00764746" w:rsidP="00CB4034">
      <w:pPr>
        <w:pStyle w:val="Kolofontekst"/>
        <w:framePr w:w="2155" w:h="3691" w:hRule="exact" w:hSpace="170" w:vSpace="170" w:wrap="around" w:x="9073" w:y="2042"/>
      </w:pPr>
      <w:proofErr w:type="spellStart"/>
      <w:r w:rsidRPr="00BD0F13">
        <w:t>Dokumentnr</w:t>
      </w:r>
      <w:proofErr w:type="spellEnd"/>
      <w:r w:rsidRPr="00BD0F13">
        <w:t xml:space="preserve">.: </w:t>
      </w:r>
      <w:r w:rsidR="001D4D18" w:rsidRPr="00BD0F13">
        <w:t>22932/15</w:t>
      </w:r>
    </w:p>
    <w:p w:rsidR="008E4F28" w:rsidRPr="00BD0F13" w:rsidRDefault="008E4F28" w:rsidP="00CB4034">
      <w:pPr>
        <w:pStyle w:val="Kolofontekst"/>
        <w:framePr w:w="2155" w:h="3691" w:hRule="exact" w:hSpace="170" w:vSpace="170" w:wrap="around" w:x="9073" w:y="2042"/>
      </w:pPr>
      <w:bookmarkStart w:id="1" w:name="eDocDocumentCaseWorker_0"/>
      <w:r w:rsidRPr="00BD0F13">
        <w:t>Afdeling:</w:t>
      </w:r>
    </w:p>
    <w:p w:rsidR="006525B7" w:rsidRPr="00BD0F13" w:rsidRDefault="003353FD" w:rsidP="00CB4034">
      <w:pPr>
        <w:pStyle w:val="Kolofontekst"/>
        <w:framePr w:w="2155" w:h="3691" w:hRule="exact" w:hSpace="170" w:vSpace="170" w:wrap="around" w:x="9073" w:y="2042"/>
      </w:pPr>
      <w:r w:rsidRPr="00BD0F13">
        <w:t>Plan og Byg</w:t>
      </w:r>
    </w:p>
    <w:p w:rsidR="00EF6EB2" w:rsidRPr="00BD0F13" w:rsidRDefault="005E1C5A" w:rsidP="00CB4034">
      <w:pPr>
        <w:pStyle w:val="Kolofontekst"/>
        <w:framePr w:w="2155" w:h="3691" w:hRule="exact" w:hSpace="170" w:vSpace="170" w:wrap="around" w:x="9073" w:y="2042"/>
      </w:pPr>
      <w:r w:rsidRPr="00BD0F13">
        <w:t>Sagsbehandler</w:t>
      </w:r>
      <w:bookmarkEnd w:id="1"/>
      <w:r w:rsidR="00764746" w:rsidRPr="00BD0F13">
        <w:t>:</w:t>
      </w:r>
    </w:p>
    <w:p w:rsidR="00901B55" w:rsidRPr="00BD0F13" w:rsidRDefault="003353FD" w:rsidP="00CB4034">
      <w:pPr>
        <w:pStyle w:val="Kolofontekst"/>
        <w:framePr w:w="2155" w:h="3691" w:hRule="exact" w:hSpace="170" w:vSpace="170" w:wrap="around" w:x="9073" w:y="2042"/>
      </w:pPr>
      <w:r w:rsidRPr="00BD0F13">
        <w:t>Karen Bruunsgaard</w:t>
      </w:r>
    </w:p>
    <w:p w:rsidR="005E1C5A" w:rsidRPr="00BD0F13" w:rsidRDefault="005E1C5A" w:rsidP="00CB4034">
      <w:pPr>
        <w:pStyle w:val="Kolofontekst"/>
        <w:framePr w:w="2155" w:h="3691" w:hRule="exact" w:hSpace="170" w:vSpace="170" w:wrap="around" w:x="9073" w:y="2042"/>
      </w:pPr>
      <w:r w:rsidRPr="00BD0F13">
        <w:t>Di</w:t>
      </w:r>
      <w:r w:rsidR="00764746" w:rsidRPr="00BD0F13">
        <w:t>r.</w:t>
      </w:r>
      <w:r w:rsidR="00BA2E58" w:rsidRPr="00BD0F13">
        <w:t xml:space="preserve"> </w:t>
      </w:r>
      <w:r w:rsidR="003353FD" w:rsidRPr="00BD0F13">
        <w:t>55 36 24 22</w:t>
      </w:r>
    </w:p>
    <w:p w:rsidR="005E1C5A" w:rsidRPr="00BD0F13" w:rsidRDefault="003353FD" w:rsidP="00CB4034">
      <w:pPr>
        <w:pStyle w:val="Kolofontekst"/>
        <w:framePr w:w="2155" w:h="3691" w:hRule="exact" w:hSpace="170" w:vSpace="170" w:wrap="around" w:x="9073" w:y="2042"/>
      </w:pPr>
      <w:r w:rsidRPr="00BD0F13">
        <w:t>kab@vordingborg.dk</w:t>
      </w:r>
    </w:p>
    <w:p w:rsidR="00725AAB" w:rsidRPr="00BD0F13" w:rsidRDefault="00725AAB" w:rsidP="00CB4034">
      <w:pPr>
        <w:pStyle w:val="Kolofontekst"/>
        <w:framePr w:w="2155" w:h="3691" w:hRule="exact" w:hSpace="170" w:vSpace="170" w:wrap="around" w:x="9073" w:y="2042"/>
      </w:pPr>
    </w:p>
    <w:p w:rsidR="005E1C5A" w:rsidRPr="00BD0F13" w:rsidRDefault="00853623" w:rsidP="00CB4034">
      <w:pPr>
        <w:pStyle w:val="Kolofontekst"/>
        <w:framePr w:w="2155" w:h="3691" w:hRule="exact" w:hSpace="170" w:vSpace="170" w:wrap="around" w:x="9073" w:y="2042"/>
      </w:pPr>
      <w:r>
        <w:t>16</w:t>
      </w:r>
      <w:r w:rsidR="003353FD" w:rsidRPr="00BD0F13">
        <w:t>-02-2015</w:t>
      </w:r>
    </w:p>
    <w:p w:rsidR="005E1C5A" w:rsidRPr="00BD0F13" w:rsidRDefault="005E1C5A" w:rsidP="005E1C5A">
      <w:pPr>
        <w:rPr>
          <w:rFonts w:cs="Arial"/>
          <w:szCs w:val="22"/>
        </w:rPr>
      </w:pPr>
    </w:p>
    <w:p w:rsidR="005E1C5A" w:rsidRPr="00BD0F13" w:rsidRDefault="005E1C5A" w:rsidP="005E1C5A">
      <w:pPr>
        <w:rPr>
          <w:rFonts w:cs="Arial"/>
          <w:szCs w:val="22"/>
        </w:rPr>
      </w:pPr>
    </w:p>
    <w:p w:rsidR="005E1C5A" w:rsidRPr="00BD0F13" w:rsidRDefault="005E1C5A" w:rsidP="005E1C5A">
      <w:pPr>
        <w:rPr>
          <w:rFonts w:cs="Arial"/>
        </w:rPr>
      </w:pPr>
    </w:p>
    <w:p w:rsidR="005E1C5A" w:rsidRPr="00BD0F13" w:rsidRDefault="005E1C5A" w:rsidP="005E1C5A">
      <w:pPr>
        <w:rPr>
          <w:rFonts w:cs="Arial"/>
        </w:rPr>
      </w:pPr>
    </w:p>
    <w:p w:rsidR="005E1C5A" w:rsidRPr="00BD0F13" w:rsidRDefault="005E1C5A" w:rsidP="005E1C5A">
      <w:pPr>
        <w:rPr>
          <w:rFonts w:cs="Arial"/>
        </w:rPr>
      </w:pPr>
    </w:p>
    <w:p w:rsidR="005E1C5A" w:rsidRPr="00BD0F13" w:rsidRDefault="005E1C5A" w:rsidP="005E1C5A">
      <w:pPr>
        <w:rPr>
          <w:rFonts w:cs="Arial"/>
        </w:rPr>
      </w:pPr>
    </w:p>
    <w:p w:rsidR="005E1C5A" w:rsidRPr="00BD0F13" w:rsidRDefault="005E1C5A" w:rsidP="005E1C5A">
      <w:pPr>
        <w:rPr>
          <w:rFonts w:cs="Arial"/>
        </w:rPr>
      </w:pPr>
    </w:p>
    <w:p w:rsidR="005E1C5A" w:rsidRPr="00BD0F13" w:rsidRDefault="005E1C5A" w:rsidP="005E1C5A">
      <w:pPr>
        <w:rPr>
          <w:rFonts w:cs="Arial"/>
        </w:rPr>
      </w:pPr>
    </w:p>
    <w:p w:rsidR="005E1C5A" w:rsidRPr="00BD0F13" w:rsidRDefault="005E1C5A" w:rsidP="005E1C5A">
      <w:pPr>
        <w:rPr>
          <w:rFonts w:cs="Arial"/>
        </w:rPr>
      </w:pPr>
    </w:p>
    <w:p w:rsidR="005E1C5A" w:rsidRDefault="005E1C5A" w:rsidP="002A2842"/>
    <w:p w:rsidR="00080195" w:rsidRPr="00BD0F13" w:rsidRDefault="00080195" w:rsidP="002A2842"/>
    <w:p w:rsidR="005E1C5A" w:rsidRPr="00BD0F13" w:rsidRDefault="005E1C5A" w:rsidP="002A2842"/>
    <w:p w:rsidR="00591B9E" w:rsidRPr="00853623" w:rsidRDefault="00591B9E" w:rsidP="005E1C5A">
      <w:pPr>
        <w:rPr>
          <w:rFonts w:cs="Arial"/>
          <w:sz w:val="24"/>
          <w:szCs w:val="24"/>
        </w:rPr>
      </w:pPr>
    </w:p>
    <w:p w:rsidR="0072640D" w:rsidRPr="00CB4034" w:rsidRDefault="0072640D" w:rsidP="0072640D">
      <w:pPr>
        <w:pStyle w:val="Overskrift1"/>
        <w:rPr>
          <w:sz w:val="24"/>
          <w:szCs w:val="24"/>
          <w:lang w:val="da-DK"/>
        </w:rPr>
      </w:pPr>
      <w:r w:rsidRPr="00853623">
        <w:rPr>
          <w:sz w:val="24"/>
          <w:szCs w:val="24"/>
          <w:lang w:val="da-DK"/>
        </w:rPr>
        <w:t xml:space="preserve">Referat fra </w:t>
      </w:r>
      <w:r w:rsidR="00853623">
        <w:rPr>
          <w:sz w:val="24"/>
          <w:szCs w:val="24"/>
          <w:lang w:val="da-DK"/>
        </w:rPr>
        <w:t xml:space="preserve">Vordingborg </w:t>
      </w:r>
      <w:r w:rsidRPr="00853623">
        <w:rPr>
          <w:sz w:val="24"/>
          <w:szCs w:val="24"/>
          <w:lang w:val="da-DK"/>
        </w:rPr>
        <w:t>Facaderå</w:t>
      </w:r>
      <w:r w:rsidR="00853623">
        <w:rPr>
          <w:sz w:val="24"/>
          <w:szCs w:val="24"/>
          <w:lang w:val="da-DK"/>
        </w:rPr>
        <w:t>dsmøde</w:t>
      </w:r>
      <w:r w:rsidRPr="00853623">
        <w:rPr>
          <w:sz w:val="24"/>
          <w:szCs w:val="24"/>
          <w:lang w:val="da-DK"/>
        </w:rPr>
        <w:t xml:space="preserve"> den 4. december </w:t>
      </w:r>
      <w:r w:rsidRPr="00CB4034">
        <w:rPr>
          <w:sz w:val="24"/>
          <w:szCs w:val="24"/>
          <w:lang w:val="da-DK"/>
        </w:rPr>
        <w:t>2014</w:t>
      </w:r>
    </w:p>
    <w:p w:rsidR="00080195" w:rsidRPr="00CB4034" w:rsidRDefault="0072640D" w:rsidP="0072640D">
      <w:pPr>
        <w:rPr>
          <w:rFonts w:cs="Arial"/>
          <w:b/>
          <w:color w:val="000000"/>
          <w:sz w:val="24"/>
          <w:szCs w:val="24"/>
        </w:rPr>
      </w:pPr>
      <w:r w:rsidRPr="00CB4034">
        <w:rPr>
          <w:rFonts w:cs="Arial"/>
          <w:b/>
          <w:color w:val="000000"/>
          <w:sz w:val="24"/>
          <w:szCs w:val="24"/>
        </w:rPr>
        <w:t>Facaderådets medlemmer:</w:t>
      </w:r>
    </w:p>
    <w:p w:rsidR="0072640D" w:rsidRPr="00BC212C" w:rsidRDefault="0072640D" w:rsidP="00DF7342">
      <w:pPr>
        <w:ind w:left="1418" w:hanging="1418"/>
        <w:rPr>
          <w:rFonts w:cs="Arial"/>
          <w:color w:val="000000"/>
          <w:szCs w:val="22"/>
          <w:u w:val="single"/>
        </w:rPr>
      </w:pPr>
      <w:r w:rsidRPr="00BC212C">
        <w:rPr>
          <w:rFonts w:cs="Arial"/>
          <w:color w:val="000000"/>
          <w:szCs w:val="22"/>
          <w:u w:val="single"/>
        </w:rPr>
        <w:t>Formand:</w:t>
      </w:r>
    </w:p>
    <w:p w:rsidR="0072640D" w:rsidRDefault="00DF7342" w:rsidP="00DF7342">
      <w:pPr>
        <w:ind w:left="1418" w:hanging="1418"/>
        <w:rPr>
          <w:rFonts w:cs="Arial"/>
          <w:szCs w:val="22"/>
        </w:rPr>
      </w:pPr>
      <w:r>
        <w:rPr>
          <w:rFonts w:cs="Arial"/>
          <w:color w:val="000000"/>
          <w:szCs w:val="22"/>
        </w:rPr>
        <w:t xml:space="preserve">                       </w:t>
      </w:r>
      <w:r w:rsidR="0072640D" w:rsidRPr="004C392B">
        <w:rPr>
          <w:rFonts w:cs="Arial"/>
          <w:color w:val="000000"/>
          <w:szCs w:val="22"/>
        </w:rPr>
        <w:t>Inger Drachmann</w:t>
      </w:r>
      <w:r w:rsidR="0072640D">
        <w:rPr>
          <w:rFonts w:cs="Arial"/>
          <w:szCs w:val="22"/>
        </w:rPr>
        <w:t xml:space="preserve"> </w:t>
      </w:r>
    </w:p>
    <w:p w:rsidR="0072640D" w:rsidRPr="00BC212C" w:rsidRDefault="0072640D" w:rsidP="00DF7342">
      <w:pPr>
        <w:ind w:left="1418" w:hanging="1418"/>
        <w:rPr>
          <w:rFonts w:cs="Arial"/>
          <w:szCs w:val="22"/>
          <w:u w:val="single"/>
        </w:rPr>
      </w:pPr>
      <w:r w:rsidRPr="00BC212C">
        <w:rPr>
          <w:rFonts w:cs="Arial"/>
          <w:szCs w:val="22"/>
          <w:u w:val="single"/>
        </w:rPr>
        <w:t>Næstformand:</w:t>
      </w:r>
    </w:p>
    <w:p w:rsidR="0072640D" w:rsidRDefault="00DF7342" w:rsidP="00DF7342">
      <w:pPr>
        <w:ind w:left="1418" w:hanging="1418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                       </w:t>
      </w:r>
      <w:r w:rsidR="0072640D">
        <w:rPr>
          <w:rFonts w:cs="Arial"/>
          <w:color w:val="000000"/>
          <w:szCs w:val="22"/>
        </w:rPr>
        <w:t>Anne Stenbæk</w:t>
      </w:r>
    </w:p>
    <w:p w:rsidR="0072640D" w:rsidRPr="00BC212C" w:rsidRDefault="0072640D" w:rsidP="00DF7342">
      <w:pPr>
        <w:ind w:left="1418" w:hanging="1418"/>
        <w:rPr>
          <w:rFonts w:cs="Arial"/>
          <w:color w:val="000000"/>
          <w:szCs w:val="22"/>
          <w:u w:val="single"/>
        </w:rPr>
      </w:pPr>
      <w:r w:rsidRPr="00BC212C">
        <w:rPr>
          <w:rFonts w:cs="Arial"/>
          <w:color w:val="000000"/>
          <w:szCs w:val="22"/>
          <w:u w:val="single"/>
        </w:rPr>
        <w:t>Medlemmer:</w:t>
      </w:r>
    </w:p>
    <w:p w:rsidR="0072640D" w:rsidRDefault="0072640D" w:rsidP="00DF7342">
      <w:pPr>
        <w:ind w:left="1418"/>
        <w:rPr>
          <w:rFonts w:cs="Arial"/>
          <w:color w:val="000000"/>
          <w:szCs w:val="22"/>
        </w:rPr>
      </w:pPr>
      <w:r w:rsidRPr="00CB4034">
        <w:rPr>
          <w:rFonts w:cs="Arial"/>
          <w:color w:val="000000"/>
          <w:szCs w:val="22"/>
        </w:rPr>
        <w:t>Berit M. Christensen</w:t>
      </w:r>
      <w:r w:rsidR="00743243" w:rsidRPr="00CB4034">
        <w:rPr>
          <w:rFonts w:cs="Arial"/>
          <w:color w:val="000000"/>
          <w:szCs w:val="22"/>
        </w:rPr>
        <w:t xml:space="preserve">, </w:t>
      </w:r>
      <w:r w:rsidRPr="00CB4034">
        <w:rPr>
          <w:rFonts w:cs="Arial"/>
          <w:color w:val="000000"/>
          <w:szCs w:val="22"/>
        </w:rPr>
        <w:t>Herbert Silz</w:t>
      </w:r>
      <w:r w:rsidR="00743243" w:rsidRPr="00CB4034">
        <w:rPr>
          <w:rFonts w:cs="Arial"/>
          <w:color w:val="000000"/>
          <w:szCs w:val="22"/>
        </w:rPr>
        <w:t xml:space="preserve">, </w:t>
      </w:r>
      <w:r w:rsidRPr="00CB4034">
        <w:rPr>
          <w:rFonts w:cs="Arial"/>
          <w:color w:val="000000"/>
          <w:szCs w:val="22"/>
        </w:rPr>
        <w:t>Jan Thomsen</w:t>
      </w:r>
      <w:r w:rsidR="00743243" w:rsidRPr="00CB4034">
        <w:rPr>
          <w:rFonts w:cs="Arial"/>
          <w:color w:val="000000"/>
          <w:szCs w:val="22"/>
        </w:rPr>
        <w:t xml:space="preserve">, </w:t>
      </w:r>
      <w:r>
        <w:rPr>
          <w:rFonts w:cs="Arial"/>
          <w:color w:val="000000"/>
          <w:szCs w:val="22"/>
        </w:rPr>
        <w:t>Gitte Kongstad</w:t>
      </w:r>
      <w:r w:rsidR="00743243">
        <w:rPr>
          <w:rFonts w:cs="Arial"/>
          <w:color w:val="000000"/>
          <w:szCs w:val="22"/>
        </w:rPr>
        <w:t xml:space="preserve">, </w:t>
      </w:r>
      <w:r>
        <w:rPr>
          <w:rFonts w:cs="Arial"/>
          <w:color w:val="000000"/>
          <w:szCs w:val="22"/>
        </w:rPr>
        <w:t xml:space="preserve">Poul </w:t>
      </w:r>
      <w:r w:rsidR="00DF7342">
        <w:rPr>
          <w:rFonts w:cs="Arial"/>
          <w:color w:val="000000"/>
          <w:szCs w:val="22"/>
        </w:rPr>
        <w:t xml:space="preserve">              </w:t>
      </w:r>
      <w:r>
        <w:rPr>
          <w:rFonts w:cs="Arial"/>
          <w:color w:val="000000"/>
          <w:szCs w:val="22"/>
        </w:rPr>
        <w:t>Nielsen</w:t>
      </w:r>
      <w:r w:rsidR="00DF7342">
        <w:rPr>
          <w:rFonts w:cs="Arial"/>
          <w:color w:val="000000"/>
          <w:szCs w:val="22"/>
        </w:rPr>
        <w:t xml:space="preserve"> og </w:t>
      </w:r>
      <w:r>
        <w:rPr>
          <w:rFonts w:cs="Arial"/>
          <w:color w:val="000000"/>
          <w:szCs w:val="22"/>
        </w:rPr>
        <w:t>Tim Brorsen</w:t>
      </w:r>
    </w:p>
    <w:p w:rsidR="00743243" w:rsidRDefault="00743243" w:rsidP="00DF7342">
      <w:pPr>
        <w:ind w:left="1418" w:hanging="1418"/>
        <w:rPr>
          <w:rFonts w:cs="Arial"/>
          <w:color w:val="000000"/>
          <w:szCs w:val="22"/>
          <w:u w:val="single"/>
        </w:rPr>
      </w:pPr>
      <w:r w:rsidRPr="00743243">
        <w:rPr>
          <w:rFonts w:cs="Arial"/>
          <w:color w:val="000000"/>
          <w:szCs w:val="22"/>
          <w:u w:val="single"/>
        </w:rPr>
        <w:t>Ikke til stede:</w:t>
      </w:r>
    </w:p>
    <w:p w:rsidR="00743243" w:rsidRDefault="00743243" w:rsidP="00DF7342">
      <w:pPr>
        <w:ind w:left="1418"/>
        <w:rPr>
          <w:rFonts w:cs="Arial"/>
          <w:color w:val="000000"/>
          <w:szCs w:val="22"/>
        </w:rPr>
      </w:pPr>
      <w:r w:rsidRPr="00743243">
        <w:rPr>
          <w:rFonts w:cs="Arial"/>
          <w:color w:val="000000"/>
          <w:szCs w:val="22"/>
        </w:rPr>
        <w:t>Anne Stenbæk</w:t>
      </w:r>
      <w:r w:rsidR="00DD0213">
        <w:rPr>
          <w:rFonts w:cs="Arial"/>
          <w:color w:val="000000"/>
          <w:szCs w:val="22"/>
        </w:rPr>
        <w:t xml:space="preserve"> og </w:t>
      </w:r>
      <w:r>
        <w:rPr>
          <w:rFonts w:cs="Arial"/>
          <w:color w:val="000000"/>
          <w:szCs w:val="22"/>
        </w:rPr>
        <w:t>Jan Thomsen</w:t>
      </w:r>
    </w:p>
    <w:p w:rsidR="00DF7342" w:rsidRPr="00743243" w:rsidRDefault="00DF7342" w:rsidP="00DF7342">
      <w:pPr>
        <w:ind w:left="1418" w:hanging="1418"/>
        <w:rPr>
          <w:rFonts w:cs="Arial"/>
          <w:color w:val="000000"/>
          <w:szCs w:val="22"/>
        </w:rPr>
      </w:pPr>
      <w:r w:rsidRPr="00DF7342">
        <w:rPr>
          <w:rFonts w:cs="Arial"/>
          <w:color w:val="000000"/>
          <w:szCs w:val="22"/>
          <w:u w:val="single"/>
        </w:rPr>
        <w:t>Sekretær:</w:t>
      </w:r>
    </w:p>
    <w:p w:rsidR="0072640D" w:rsidRDefault="00DF7342" w:rsidP="00DF7342">
      <w:pPr>
        <w:ind w:left="1418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Karen Bruunsgaard</w:t>
      </w:r>
    </w:p>
    <w:p w:rsidR="00DF7342" w:rsidRDefault="00DF7342" w:rsidP="0072640D">
      <w:pPr>
        <w:rPr>
          <w:rFonts w:cs="Arial"/>
          <w:color w:val="000000"/>
          <w:szCs w:val="22"/>
        </w:rPr>
      </w:pPr>
    </w:p>
    <w:p w:rsidR="00CB4034" w:rsidRPr="00CB4034" w:rsidRDefault="0072640D" w:rsidP="0072640D">
      <w:pPr>
        <w:rPr>
          <w:rFonts w:cs="Arial"/>
          <w:b/>
          <w:color w:val="000000"/>
          <w:sz w:val="24"/>
          <w:szCs w:val="24"/>
        </w:rPr>
      </w:pPr>
      <w:r w:rsidRPr="00CB4034">
        <w:rPr>
          <w:rFonts w:cs="Arial"/>
          <w:b/>
          <w:color w:val="000000"/>
          <w:sz w:val="24"/>
          <w:szCs w:val="24"/>
        </w:rPr>
        <w:t>Dagsorden:</w:t>
      </w:r>
    </w:p>
    <w:p w:rsidR="00CB4034" w:rsidRDefault="0072640D" w:rsidP="0072640D">
      <w:pPr>
        <w:rPr>
          <w:rFonts w:cs="Arial"/>
          <w:color w:val="000000"/>
          <w:szCs w:val="22"/>
          <w:u w:val="single"/>
        </w:rPr>
      </w:pPr>
      <w:r>
        <w:rPr>
          <w:rFonts w:cs="Arial"/>
          <w:b/>
          <w:color w:val="000000"/>
          <w:szCs w:val="22"/>
          <w:u w:val="single"/>
        </w:rPr>
        <w:t xml:space="preserve">1 </w:t>
      </w:r>
      <w:r w:rsidRPr="00CB4034">
        <w:rPr>
          <w:rFonts w:cs="Arial"/>
          <w:b/>
          <w:color w:val="000000"/>
          <w:szCs w:val="22"/>
          <w:u w:val="single"/>
        </w:rPr>
        <w:t xml:space="preserve">– Godkendelse af referat fra mødet den </w:t>
      </w:r>
      <w:r w:rsidR="007C5CCD" w:rsidRPr="00CB4034">
        <w:rPr>
          <w:rFonts w:cs="Arial"/>
          <w:b/>
          <w:color w:val="000000"/>
          <w:szCs w:val="22"/>
          <w:u w:val="single"/>
        </w:rPr>
        <w:t>30. oktober</w:t>
      </w:r>
      <w:r w:rsidR="00EF2404" w:rsidRPr="00CB4034">
        <w:rPr>
          <w:rFonts w:cs="Arial"/>
          <w:b/>
          <w:color w:val="000000"/>
          <w:szCs w:val="22"/>
          <w:u w:val="single"/>
        </w:rPr>
        <w:t xml:space="preserve"> </w:t>
      </w:r>
      <w:r w:rsidRPr="00CB4034">
        <w:rPr>
          <w:rFonts w:cs="Arial"/>
          <w:b/>
          <w:color w:val="000000"/>
          <w:szCs w:val="22"/>
          <w:u w:val="single"/>
        </w:rPr>
        <w:t>2014</w:t>
      </w:r>
      <w:r w:rsidR="007C5CCD">
        <w:rPr>
          <w:rFonts w:cs="Arial"/>
          <w:color w:val="000000"/>
          <w:szCs w:val="22"/>
          <w:u w:val="single"/>
        </w:rPr>
        <w:t xml:space="preserve"> </w:t>
      </w:r>
    </w:p>
    <w:p w:rsidR="00CB2BFF" w:rsidRPr="00CB4034" w:rsidRDefault="00CB4034" w:rsidP="0072640D">
      <w:pPr>
        <w:rPr>
          <w:rFonts w:cs="Arial"/>
          <w:color w:val="000000"/>
          <w:szCs w:val="22"/>
        </w:rPr>
      </w:pPr>
      <w:r w:rsidRPr="00CB4034">
        <w:rPr>
          <w:rFonts w:cs="Arial"/>
          <w:color w:val="000000"/>
          <w:szCs w:val="22"/>
        </w:rPr>
        <w:t>Referatet</w:t>
      </w:r>
      <w:r w:rsidR="007C5CCD" w:rsidRPr="00CB4034">
        <w:rPr>
          <w:rFonts w:cs="Arial"/>
          <w:color w:val="000000"/>
          <w:szCs w:val="22"/>
        </w:rPr>
        <w:t xml:space="preserve"> blev godkendt </w:t>
      </w:r>
    </w:p>
    <w:p w:rsidR="00853623" w:rsidRPr="00CB4034" w:rsidRDefault="00853623" w:rsidP="0072640D">
      <w:pPr>
        <w:rPr>
          <w:rFonts w:cs="Arial"/>
          <w:color w:val="000000"/>
          <w:szCs w:val="22"/>
        </w:rPr>
      </w:pPr>
    </w:p>
    <w:p w:rsidR="0072640D" w:rsidRDefault="00CB2BFF" w:rsidP="00CB2BFF">
      <w:pPr>
        <w:spacing w:line="280" w:lineRule="exact"/>
        <w:jc w:val="center"/>
        <w:rPr>
          <w:rFonts w:cs="Arial"/>
          <w:color w:val="000000"/>
          <w:szCs w:val="22"/>
          <w:u w:val="single"/>
        </w:rPr>
      </w:pPr>
      <w:r>
        <w:rPr>
          <w:rFonts w:cs="Arial"/>
          <w:color w:val="000000"/>
          <w:szCs w:val="22"/>
        </w:rPr>
        <w:t>♦♦♦</w:t>
      </w:r>
    </w:p>
    <w:p w:rsidR="0072640D" w:rsidRDefault="0072640D" w:rsidP="0072640D">
      <w:pPr>
        <w:rPr>
          <w:rFonts w:cs="Arial"/>
          <w:color w:val="000000"/>
          <w:szCs w:val="22"/>
          <w:u w:val="single"/>
        </w:rPr>
      </w:pPr>
    </w:p>
    <w:p w:rsidR="00CB4034" w:rsidRDefault="0072640D" w:rsidP="0072640D">
      <w:pPr>
        <w:rPr>
          <w:rFonts w:cs="Arial"/>
          <w:b/>
          <w:color w:val="000000"/>
          <w:szCs w:val="22"/>
          <w:u w:val="single"/>
        </w:rPr>
      </w:pPr>
      <w:r>
        <w:rPr>
          <w:rFonts w:cs="Arial"/>
          <w:b/>
          <w:color w:val="000000"/>
          <w:szCs w:val="22"/>
          <w:u w:val="single"/>
        </w:rPr>
        <w:t>2</w:t>
      </w:r>
      <w:r>
        <w:rPr>
          <w:rFonts w:cs="Arial"/>
          <w:color w:val="000000"/>
          <w:szCs w:val="22"/>
          <w:u w:val="single"/>
        </w:rPr>
        <w:t xml:space="preserve"> </w:t>
      </w:r>
      <w:r w:rsidRPr="00CB4034">
        <w:rPr>
          <w:rFonts w:cs="Arial"/>
          <w:b/>
          <w:color w:val="000000"/>
          <w:szCs w:val="22"/>
          <w:u w:val="single"/>
        </w:rPr>
        <w:t>– Valg af ordstyrer</w:t>
      </w:r>
    </w:p>
    <w:p w:rsidR="0072640D" w:rsidRDefault="00CB2BFF" w:rsidP="0072640D">
      <w:pPr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F</w:t>
      </w:r>
      <w:r w:rsidRPr="00CB2BFF">
        <w:rPr>
          <w:rFonts w:cs="Arial"/>
          <w:color w:val="000000"/>
          <w:szCs w:val="22"/>
        </w:rPr>
        <w:t>or fremtiden er formanden</w:t>
      </w:r>
      <w:r>
        <w:rPr>
          <w:rFonts w:cs="Arial"/>
          <w:color w:val="000000"/>
          <w:szCs w:val="22"/>
        </w:rPr>
        <w:t xml:space="preserve"> </w:t>
      </w:r>
      <w:r w:rsidRPr="00CB2BFF">
        <w:rPr>
          <w:rFonts w:cs="Arial"/>
          <w:color w:val="000000"/>
          <w:szCs w:val="22"/>
        </w:rPr>
        <w:t>ordstyrer</w:t>
      </w:r>
      <w:r>
        <w:rPr>
          <w:rFonts w:cs="Arial"/>
          <w:color w:val="000000"/>
          <w:szCs w:val="22"/>
        </w:rPr>
        <w:t>.</w:t>
      </w:r>
    </w:p>
    <w:p w:rsidR="00853623" w:rsidRDefault="00853623" w:rsidP="0072640D">
      <w:pPr>
        <w:rPr>
          <w:rFonts w:cs="Arial"/>
          <w:color w:val="000000"/>
          <w:szCs w:val="22"/>
          <w:u w:val="single"/>
        </w:rPr>
      </w:pPr>
    </w:p>
    <w:p w:rsidR="0072640D" w:rsidRDefault="0072640D" w:rsidP="0072640D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♦♦♦</w:t>
      </w:r>
    </w:p>
    <w:p w:rsidR="00CB2BFF" w:rsidRDefault="00CB2BFF" w:rsidP="0072640D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72640D" w:rsidRPr="00824AA0" w:rsidRDefault="0072640D" w:rsidP="0072640D">
      <w:pPr>
        <w:rPr>
          <w:rFonts w:cs="Arial"/>
          <w:b/>
          <w:szCs w:val="22"/>
          <w:u w:val="single"/>
        </w:rPr>
      </w:pPr>
      <w:r w:rsidRPr="00824AA0">
        <w:rPr>
          <w:rFonts w:cs="Arial"/>
          <w:b/>
          <w:szCs w:val="22"/>
          <w:u w:val="single"/>
        </w:rPr>
        <w:t>3 – Algade 99, Sparekassen Sjælland, 4760 V.</w:t>
      </w:r>
    </w:p>
    <w:p w:rsidR="0072640D" w:rsidRDefault="0072640D" w:rsidP="0072640D">
      <w:pPr>
        <w:rPr>
          <w:rFonts w:cs="Arial"/>
          <w:szCs w:val="22"/>
        </w:rPr>
      </w:pPr>
      <w:r>
        <w:rPr>
          <w:rFonts w:cs="Arial"/>
          <w:szCs w:val="22"/>
        </w:rPr>
        <w:t xml:space="preserve">Sparekassen ønsker, at opsætte facadeskilt, dørskilt og udhængsskilt mod Algade. Ansøger ønsker desuden, at opsætte skilt ved bagudgangen samt på p-pladsen. </w:t>
      </w:r>
      <w:r w:rsidR="00853623">
        <w:rPr>
          <w:rFonts w:cs="Arial"/>
          <w:szCs w:val="22"/>
        </w:rPr>
        <w:t>Man ønsker også</w:t>
      </w:r>
      <w:r>
        <w:rPr>
          <w:rFonts w:cs="Arial"/>
          <w:szCs w:val="22"/>
        </w:rPr>
        <w:t>, at</w:t>
      </w:r>
      <w:r w:rsidR="00A5333F">
        <w:rPr>
          <w:rFonts w:cs="Arial"/>
          <w:szCs w:val="22"/>
        </w:rPr>
        <w:t xml:space="preserve"> skiltet bliver sat op</w:t>
      </w:r>
      <w:r w:rsidR="00853623">
        <w:rPr>
          <w:rFonts w:cs="Arial"/>
          <w:szCs w:val="22"/>
        </w:rPr>
        <w:t>,</w:t>
      </w:r>
      <w:r w:rsidR="00A5333F">
        <w:rPr>
          <w:rFonts w:cs="Arial"/>
          <w:szCs w:val="22"/>
        </w:rPr>
        <w:t xml:space="preserve"> på</w:t>
      </w:r>
      <w:r>
        <w:rPr>
          <w:rFonts w:cs="Arial"/>
          <w:szCs w:val="22"/>
        </w:rPr>
        <w:t xml:space="preserve"> pylonen ved Voldgade.</w:t>
      </w:r>
    </w:p>
    <w:p w:rsidR="00DF7342" w:rsidRDefault="00DF7342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  <w:r>
        <w:rPr>
          <w:rFonts w:cs="Arial"/>
          <w:szCs w:val="22"/>
        </w:rPr>
        <w:lastRenderedPageBreak/>
        <w:t>Skiltene fremstilles med fronter i aluminium</w:t>
      </w:r>
      <w:r w:rsidR="00AA5EF2">
        <w:rPr>
          <w:rFonts w:cs="Arial"/>
          <w:szCs w:val="22"/>
        </w:rPr>
        <w:t xml:space="preserve">. I </w:t>
      </w:r>
      <w:r>
        <w:rPr>
          <w:rFonts w:cs="Arial"/>
          <w:szCs w:val="22"/>
        </w:rPr>
        <w:t>aluminiumsfronterne udfræses logo og tekster. Logo og tekst udfræses ligeledes i acryl, som monteres i fronterne så de stikker ca. 3-5 mm frem.</w:t>
      </w:r>
      <w:r w:rsidR="00A5333F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På logoet monteres translucent folie, så dette lyser hhv. rød</w:t>
      </w:r>
      <w:r w:rsidR="00DF7342">
        <w:rPr>
          <w:rFonts w:cs="Arial"/>
          <w:szCs w:val="22"/>
        </w:rPr>
        <w:t>t</w:t>
      </w:r>
      <w:r>
        <w:rPr>
          <w:rFonts w:cs="Arial"/>
          <w:szCs w:val="22"/>
        </w:rPr>
        <w:t xml:space="preserve"> og grøn</w:t>
      </w:r>
      <w:r w:rsidR="00DF7342">
        <w:rPr>
          <w:rFonts w:cs="Arial"/>
          <w:szCs w:val="22"/>
        </w:rPr>
        <w:t>t</w:t>
      </w:r>
      <w:r>
        <w:rPr>
          <w:rFonts w:cs="Arial"/>
          <w:szCs w:val="22"/>
        </w:rPr>
        <w:t xml:space="preserve"> ud gennem fronten.</w:t>
      </w: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  <w:r>
        <w:rPr>
          <w:rFonts w:cs="Arial"/>
          <w:szCs w:val="22"/>
        </w:rPr>
        <w:t>På ”Sparekassen Sjælland” skal teksten monteres i</w:t>
      </w:r>
      <w:r w:rsidR="00EF2404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lystæt folie, så det udelukket er kanterne, der lyser svag hvid.</w:t>
      </w:r>
      <w:r w:rsidR="00A5333F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Teksten på udhængsskiltet er med hvid</w:t>
      </w:r>
      <w:r w:rsidR="00853623">
        <w:rPr>
          <w:rFonts w:cs="Arial"/>
          <w:szCs w:val="22"/>
        </w:rPr>
        <w:t xml:space="preserve">t </w:t>
      </w:r>
      <w:r>
        <w:rPr>
          <w:rFonts w:cs="Arial"/>
          <w:szCs w:val="22"/>
        </w:rPr>
        <w:t xml:space="preserve">lysende front. Der ønskes desuden opsat nye skilte i galger ved p-pladsen. </w:t>
      </w:r>
    </w:p>
    <w:p w:rsidR="0072640D" w:rsidRDefault="0072640D" w:rsidP="0072640D">
      <w:pPr>
        <w:rPr>
          <w:rFonts w:cs="Arial"/>
          <w:szCs w:val="22"/>
        </w:rPr>
      </w:pPr>
    </w:p>
    <w:p w:rsidR="0072640D" w:rsidRPr="00824AA0" w:rsidRDefault="0072640D" w:rsidP="0072640D">
      <w:pPr>
        <w:rPr>
          <w:rFonts w:cs="Arial"/>
          <w:b/>
          <w:szCs w:val="22"/>
          <w:u w:val="single"/>
        </w:rPr>
      </w:pPr>
      <w:r w:rsidRPr="00824AA0">
        <w:rPr>
          <w:rFonts w:cs="Arial"/>
          <w:b/>
          <w:szCs w:val="22"/>
          <w:u w:val="single"/>
        </w:rPr>
        <w:t>Lovgrundlag:</w:t>
      </w:r>
    </w:p>
    <w:p w:rsidR="0072640D" w:rsidRPr="0010340F" w:rsidRDefault="0072640D" w:rsidP="0072640D">
      <w:pPr>
        <w:pStyle w:val="Listeafsnit"/>
        <w:numPr>
          <w:ilvl w:val="0"/>
          <w:numId w:val="1"/>
        </w:numPr>
        <w:rPr>
          <w:rFonts w:cs="Arial"/>
          <w:szCs w:val="22"/>
        </w:rPr>
      </w:pPr>
      <w:r w:rsidRPr="0010340F">
        <w:rPr>
          <w:rFonts w:cs="Arial"/>
          <w:szCs w:val="22"/>
        </w:rPr>
        <w:t xml:space="preserve">Ejendommen er omfattet af Lokalplan </w:t>
      </w:r>
      <w:r>
        <w:rPr>
          <w:rFonts w:cs="Arial"/>
          <w:szCs w:val="22"/>
        </w:rPr>
        <w:t>nr. C1.1 ”</w:t>
      </w:r>
      <w:r w:rsidRPr="0010340F">
        <w:rPr>
          <w:rFonts w:cs="Arial"/>
          <w:szCs w:val="22"/>
        </w:rPr>
        <w:t>for et område afgrænset af Algade</w:t>
      </w:r>
      <w:r>
        <w:rPr>
          <w:rFonts w:cs="Arial"/>
          <w:szCs w:val="22"/>
        </w:rPr>
        <w:t>, Baisstræde og Karolinegangen</w:t>
      </w:r>
      <w:r w:rsidRPr="0010340F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i Vordingborg”.</w:t>
      </w: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pStyle w:val="Listeafsnit"/>
        <w:numPr>
          <w:ilvl w:val="0"/>
          <w:numId w:val="1"/>
        </w:numPr>
        <w:rPr>
          <w:rFonts w:cs="Arial"/>
          <w:szCs w:val="22"/>
        </w:rPr>
      </w:pPr>
      <w:r w:rsidRPr="001D2497">
        <w:rPr>
          <w:rFonts w:cs="Arial"/>
          <w:szCs w:val="22"/>
        </w:rPr>
        <w:t>§ 7 bebyggelsens ydre fremtræden</w:t>
      </w:r>
    </w:p>
    <w:p w:rsidR="0072640D" w:rsidRPr="001D2497" w:rsidRDefault="0072640D" w:rsidP="0072640D">
      <w:pPr>
        <w:pStyle w:val="Listeafsnit"/>
        <w:rPr>
          <w:rFonts w:cs="Arial"/>
          <w:szCs w:val="22"/>
        </w:rPr>
      </w:pPr>
    </w:p>
    <w:p w:rsidR="0072640D" w:rsidRPr="00AA5EF2" w:rsidRDefault="0072640D" w:rsidP="00AA5EF2">
      <w:pPr>
        <w:pStyle w:val="Listeafsnit"/>
        <w:numPr>
          <w:ilvl w:val="0"/>
          <w:numId w:val="1"/>
        </w:numPr>
        <w:rPr>
          <w:rFonts w:cs="Arial"/>
          <w:szCs w:val="22"/>
        </w:rPr>
      </w:pPr>
      <w:r w:rsidRPr="00AA5EF2">
        <w:rPr>
          <w:rFonts w:cs="Arial"/>
          <w:szCs w:val="22"/>
        </w:rPr>
        <w:t>Skiltning og reklamering må kun finde sted med byrådets særlige tilladelse i hvert enkelt tilfælde.</w:t>
      </w:r>
    </w:p>
    <w:p w:rsidR="007035FA" w:rsidRDefault="007035FA" w:rsidP="0072640D">
      <w:pPr>
        <w:rPr>
          <w:rFonts w:cs="Arial"/>
          <w:szCs w:val="22"/>
        </w:rPr>
      </w:pPr>
    </w:p>
    <w:p w:rsidR="007035FA" w:rsidRDefault="007035FA" w:rsidP="0072640D">
      <w:pPr>
        <w:rPr>
          <w:rFonts w:cs="Arial"/>
          <w:b/>
          <w:szCs w:val="22"/>
          <w:u w:val="single"/>
        </w:rPr>
      </w:pPr>
      <w:r w:rsidRPr="007035FA">
        <w:rPr>
          <w:rFonts w:cs="Arial"/>
          <w:b/>
          <w:szCs w:val="22"/>
          <w:u w:val="single"/>
        </w:rPr>
        <w:t>Facaderådet anbefaler:</w:t>
      </w:r>
    </w:p>
    <w:p w:rsidR="00F47406" w:rsidRDefault="00F47406" w:rsidP="0072640D">
      <w:pPr>
        <w:rPr>
          <w:rFonts w:cs="Arial"/>
          <w:szCs w:val="22"/>
        </w:rPr>
      </w:pPr>
      <w:r w:rsidRPr="00F47406">
        <w:rPr>
          <w:rFonts w:cs="Arial"/>
          <w:szCs w:val="22"/>
        </w:rPr>
        <w:t>Facaderådet anbefalede i mødet den 4. december 2014</w:t>
      </w:r>
      <w:r>
        <w:rPr>
          <w:rFonts w:cs="Arial"/>
          <w:szCs w:val="22"/>
        </w:rPr>
        <w:t>, at give tilladelse til det ansøgte.</w:t>
      </w:r>
    </w:p>
    <w:p w:rsidR="00DF7342" w:rsidRDefault="00DF7342" w:rsidP="0072640D">
      <w:pPr>
        <w:rPr>
          <w:rFonts w:cs="Arial"/>
          <w:szCs w:val="22"/>
        </w:rPr>
      </w:pPr>
    </w:p>
    <w:p w:rsidR="00DF7342" w:rsidRDefault="00DF7342" w:rsidP="00DF7342">
      <w:pPr>
        <w:rPr>
          <w:rFonts w:cs="Arial"/>
          <w:b/>
          <w:color w:val="000000"/>
          <w:sz w:val="20"/>
          <w:u w:val="single"/>
        </w:rPr>
      </w:pPr>
      <w:r w:rsidRPr="00DF7342">
        <w:rPr>
          <w:rFonts w:cs="Arial"/>
          <w:b/>
          <w:color w:val="000000"/>
          <w:szCs w:val="22"/>
          <w:u w:val="single"/>
        </w:rPr>
        <w:t>Beslutning fra Vordingborg Kommune</w:t>
      </w:r>
      <w:r>
        <w:rPr>
          <w:rFonts w:cs="Arial"/>
          <w:b/>
          <w:color w:val="000000"/>
          <w:sz w:val="20"/>
          <w:u w:val="single"/>
        </w:rPr>
        <w:t>:</w:t>
      </w:r>
    </w:p>
    <w:p w:rsidR="00DF7342" w:rsidRDefault="00DF7342" w:rsidP="0072640D">
      <w:pPr>
        <w:rPr>
          <w:rFonts w:cs="Arial"/>
          <w:szCs w:val="22"/>
        </w:rPr>
      </w:pPr>
      <w:r>
        <w:rPr>
          <w:rFonts w:cs="Arial"/>
          <w:szCs w:val="22"/>
        </w:rPr>
        <w:t>Kommune tilslutter sig Facaderådets anbefaling.</w:t>
      </w:r>
    </w:p>
    <w:p w:rsidR="00A5333F" w:rsidRPr="00F47406" w:rsidRDefault="00A5333F" w:rsidP="0072640D">
      <w:pPr>
        <w:rPr>
          <w:rFonts w:cs="Arial"/>
          <w:szCs w:val="22"/>
        </w:rPr>
      </w:pPr>
    </w:p>
    <w:p w:rsidR="0072640D" w:rsidRDefault="006F67FB" w:rsidP="0072640D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123190</wp:posOffset>
            </wp:positionV>
            <wp:extent cx="2286000" cy="1257300"/>
            <wp:effectExtent l="19050" t="0" r="0" b="0"/>
            <wp:wrapNone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Cs w:val="22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58031</wp:posOffset>
            </wp:positionH>
            <wp:positionV relativeFrom="paragraph">
              <wp:posOffset>125796</wp:posOffset>
            </wp:positionV>
            <wp:extent cx="1818318" cy="1255594"/>
            <wp:effectExtent l="19050" t="0" r="0" b="0"/>
            <wp:wrapNone/>
            <wp:docPr id="13" name="Billede 12" descr="Algade 42 - Sparekassen Sjælland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gade 42 - Sparekassen Sjælland.jpe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8318" cy="1255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6F67FB" w:rsidRDefault="007035FA" w:rsidP="0072640D">
      <w:pPr>
        <w:rPr>
          <w:rFonts w:cs="Arial"/>
          <w:szCs w:val="22"/>
        </w:rPr>
      </w:pPr>
      <w:r>
        <w:rPr>
          <w:rFonts w:cs="Arial"/>
          <w:szCs w:val="22"/>
        </w:rPr>
        <w:t>Foto tv viser e</w:t>
      </w:r>
      <w:r w:rsidR="0072640D">
        <w:rPr>
          <w:rFonts w:cs="Arial"/>
          <w:szCs w:val="22"/>
        </w:rPr>
        <w:t>ksisterende forhold</w:t>
      </w:r>
      <w:r>
        <w:rPr>
          <w:rFonts w:cs="Arial"/>
          <w:szCs w:val="22"/>
        </w:rPr>
        <w:t xml:space="preserve"> mod Algade. Foto </w:t>
      </w:r>
      <w:r w:rsidR="007C5CCD">
        <w:rPr>
          <w:rFonts w:cs="Arial"/>
          <w:szCs w:val="22"/>
        </w:rPr>
        <w:t>th.</w:t>
      </w:r>
      <w:r w:rsidR="00AA5EF2">
        <w:rPr>
          <w:rFonts w:cs="Arial"/>
          <w:szCs w:val="22"/>
        </w:rPr>
        <w:t xml:space="preserve"> viser fo</w:t>
      </w:r>
      <w:r>
        <w:rPr>
          <w:rFonts w:cs="Arial"/>
          <w:szCs w:val="22"/>
        </w:rPr>
        <w:t xml:space="preserve">rslag til ny skiltning. </w:t>
      </w:r>
    </w:p>
    <w:p w:rsidR="0072640D" w:rsidRDefault="007C5CCD" w:rsidP="0072640D">
      <w:pPr>
        <w:rPr>
          <w:rFonts w:cs="Arial"/>
          <w:szCs w:val="22"/>
        </w:rPr>
      </w:pPr>
      <w:r>
        <w:rPr>
          <w:rFonts w:cs="Arial"/>
          <w:noProof/>
          <w:szCs w:val="22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154940</wp:posOffset>
            </wp:positionV>
            <wp:extent cx="2014220" cy="1438275"/>
            <wp:effectExtent l="19050" t="0" r="5080" b="0"/>
            <wp:wrapNone/>
            <wp:docPr id="3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Arial"/>
          <w:noProof/>
          <w:szCs w:val="22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154940</wp:posOffset>
            </wp:positionV>
            <wp:extent cx="1276350" cy="1438275"/>
            <wp:effectExtent l="19050" t="0" r="0" b="0"/>
            <wp:wrapNone/>
            <wp:docPr id="9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3DA">
        <w:rPr>
          <w:rFonts w:cs="Arial"/>
          <w:noProof/>
          <w:szCs w:val="22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164465</wp:posOffset>
            </wp:positionV>
            <wp:extent cx="2606675" cy="1438275"/>
            <wp:effectExtent l="19050" t="0" r="3175" b="0"/>
            <wp:wrapNone/>
            <wp:docPr id="14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2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C928AB" w:rsidRDefault="00C928AB" w:rsidP="0072640D">
      <w:pPr>
        <w:rPr>
          <w:rFonts w:cs="Arial"/>
          <w:szCs w:val="22"/>
        </w:rPr>
      </w:pPr>
    </w:p>
    <w:p w:rsidR="00853623" w:rsidRDefault="006F67FB" w:rsidP="0072640D">
      <w:pPr>
        <w:rPr>
          <w:rFonts w:cs="Arial"/>
          <w:szCs w:val="22"/>
        </w:rPr>
      </w:pPr>
      <w:r>
        <w:rPr>
          <w:rFonts w:cs="Arial"/>
          <w:szCs w:val="22"/>
        </w:rPr>
        <w:t>Tv vises forslag til skiltning på bygningens bagsi</w:t>
      </w:r>
      <w:r w:rsidR="00C928AB">
        <w:rPr>
          <w:rFonts w:cs="Arial"/>
          <w:szCs w:val="22"/>
        </w:rPr>
        <w:t>d</w:t>
      </w:r>
      <w:r>
        <w:rPr>
          <w:rFonts w:cs="Arial"/>
          <w:szCs w:val="22"/>
        </w:rPr>
        <w:t>e samt parkeringsplads</w:t>
      </w:r>
      <w:r w:rsidR="00C928AB">
        <w:rPr>
          <w:rFonts w:cs="Arial"/>
          <w:szCs w:val="22"/>
        </w:rPr>
        <w:t>en</w:t>
      </w:r>
      <w:r w:rsidR="00EE1071">
        <w:rPr>
          <w:rFonts w:cs="Arial"/>
          <w:szCs w:val="22"/>
        </w:rPr>
        <w:t xml:space="preserve">, </w:t>
      </w:r>
      <w:r w:rsidR="00C928AB">
        <w:rPr>
          <w:rFonts w:cs="Arial"/>
          <w:szCs w:val="22"/>
        </w:rPr>
        <w:t>i midten vises s</w:t>
      </w:r>
      <w:r w:rsidR="0072640D">
        <w:rPr>
          <w:rFonts w:cs="Arial"/>
          <w:szCs w:val="22"/>
        </w:rPr>
        <w:t>kilt</w:t>
      </w:r>
      <w:r w:rsidR="007C5CCD">
        <w:rPr>
          <w:rFonts w:cs="Arial"/>
          <w:szCs w:val="22"/>
        </w:rPr>
        <w:t>et</w:t>
      </w:r>
      <w:r w:rsidR="0072640D">
        <w:rPr>
          <w:rFonts w:cs="Arial"/>
          <w:szCs w:val="22"/>
        </w:rPr>
        <w:t xml:space="preserve"> på pylonen ved Voldgade</w:t>
      </w:r>
      <w:r w:rsidR="00C928AB">
        <w:rPr>
          <w:rFonts w:cs="Arial"/>
          <w:szCs w:val="22"/>
        </w:rPr>
        <w:t xml:space="preserve">. Billederne </w:t>
      </w:r>
      <w:r w:rsidR="00C928AB" w:rsidRPr="00EE1071">
        <w:rPr>
          <w:rFonts w:cs="Arial"/>
          <w:szCs w:val="22"/>
        </w:rPr>
        <w:t>th</w:t>
      </w:r>
      <w:r w:rsidR="00EE1071">
        <w:rPr>
          <w:rFonts w:cs="Arial"/>
          <w:szCs w:val="22"/>
        </w:rPr>
        <w:t>.</w:t>
      </w:r>
      <w:r w:rsidR="00C928AB">
        <w:rPr>
          <w:rFonts w:cs="Arial"/>
          <w:szCs w:val="22"/>
        </w:rPr>
        <w:t xml:space="preserve"> ø</w:t>
      </w:r>
      <w:r w:rsidR="0072640D">
        <w:rPr>
          <w:rFonts w:cs="Arial"/>
          <w:szCs w:val="22"/>
        </w:rPr>
        <w:t xml:space="preserve">verst ses skiltet om dagen, nederst </w:t>
      </w:r>
      <w:r w:rsidR="00C928AB">
        <w:rPr>
          <w:rFonts w:cs="Arial"/>
          <w:szCs w:val="22"/>
        </w:rPr>
        <w:t xml:space="preserve">ses </w:t>
      </w:r>
      <w:r w:rsidR="0072640D">
        <w:rPr>
          <w:rFonts w:cs="Arial"/>
          <w:szCs w:val="22"/>
        </w:rPr>
        <w:t xml:space="preserve">skiltet </w:t>
      </w:r>
      <w:r w:rsidR="006B23DA">
        <w:rPr>
          <w:rFonts w:cs="Arial"/>
          <w:szCs w:val="22"/>
        </w:rPr>
        <w:t>om aftenen, hvor der er lyst i bogstavernes kant.</w:t>
      </w:r>
      <w:r w:rsidR="0072640D">
        <w:rPr>
          <w:rFonts w:cs="Arial"/>
          <w:szCs w:val="22"/>
        </w:rPr>
        <w:t xml:space="preserve">     </w:t>
      </w:r>
    </w:p>
    <w:p w:rsidR="0072640D" w:rsidRDefault="0072640D" w:rsidP="00CB4034">
      <w:pPr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♦♦♦</w:t>
      </w:r>
    </w:p>
    <w:p w:rsidR="00080195" w:rsidRDefault="00080195" w:rsidP="0072640D">
      <w:pPr>
        <w:rPr>
          <w:rFonts w:cs="Arial"/>
          <w:b/>
          <w:szCs w:val="22"/>
          <w:u w:val="single"/>
        </w:rPr>
      </w:pPr>
    </w:p>
    <w:p w:rsidR="0072640D" w:rsidRPr="00CB2BFF" w:rsidRDefault="0072640D" w:rsidP="0072640D">
      <w:pPr>
        <w:rPr>
          <w:rFonts w:cs="Arial"/>
          <w:b/>
          <w:szCs w:val="22"/>
          <w:u w:val="single"/>
        </w:rPr>
      </w:pPr>
      <w:r w:rsidRPr="00CB2BFF">
        <w:rPr>
          <w:rFonts w:cs="Arial"/>
          <w:b/>
          <w:szCs w:val="22"/>
          <w:u w:val="single"/>
        </w:rPr>
        <w:t>4 – Evt.</w:t>
      </w:r>
      <w:r w:rsidR="00080195">
        <w:rPr>
          <w:rFonts w:cs="Arial"/>
          <w:b/>
          <w:szCs w:val="22"/>
          <w:u w:val="single"/>
        </w:rPr>
        <w:t>:</w:t>
      </w:r>
      <w:r w:rsidR="00EF2404" w:rsidRPr="00CB2BFF">
        <w:rPr>
          <w:rFonts w:cs="Arial"/>
          <w:b/>
          <w:szCs w:val="22"/>
          <w:u w:val="single"/>
        </w:rPr>
        <w:t xml:space="preserve"> </w:t>
      </w:r>
    </w:p>
    <w:p w:rsidR="0072640D" w:rsidRDefault="00B54492" w:rsidP="0072640D">
      <w:pPr>
        <w:rPr>
          <w:rFonts w:cs="Arial"/>
          <w:szCs w:val="22"/>
        </w:rPr>
      </w:pPr>
      <w:r>
        <w:rPr>
          <w:rFonts w:cs="Arial"/>
          <w:szCs w:val="22"/>
        </w:rPr>
        <w:t>Vordingborg Kommune</w:t>
      </w:r>
      <w:r w:rsidR="00197F46">
        <w:rPr>
          <w:rFonts w:cs="Arial"/>
          <w:szCs w:val="22"/>
        </w:rPr>
        <w:t>s</w:t>
      </w:r>
      <w:r>
        <w:rPr>
          <w:rFonts w:cs="Arial"/>
          <w:szCs w:val="22"/>
        </w:rPr>
        <w:t xml:space="preserve"> Planafdeling sendte den 10</w:t>
      </w:r>
      <w:r w:rsidR="00197F46">
        <w:rPr>
          <w:rFonts w:cs="Arial"/>
          <w:szCs w:val="22"/>
        </w:rPr>
        <w:t>.11.2014 forslag til Skilte og F</w:t>
      </w:r>
      <w:r>
        <w:rPr>
          <w:rFonts w:cs="Arial"/>
          <w:szCs w:val="22"/>
        </w:rPr>
        <w:t>acadevejledning for Præstø i høring hos medlemmerne af Vordingborg Facaderåd.</w:t>
      </w:r>
    </w:p>
    <w:p w:rsidR="009C5EA5" w:rsidRDefault="009C5EA5" w:rsidP="0072640D">
      <w:pPr>
        <w:rPr>
          <w:rFonts w:cs="Arial"/>
          <w:szCs w:val="22"/>
        </w:rPr>
      </w:pPr>
    </w:p>
    <w:p w:rsidR="00AF0A93" w:rsidRDefault="009C1CA3" w:rsidP="0072640D">
      <w:pPr>
        <w:rPr>
          <w:rFonts w:cs="Arial"/>
          <w:szCs w:val="22"/>
        </w:rPr>
      </w:pPr>
      <w:r>
        <w:rPr>
          <w:rFonts w:cs="Arial"/>
          <w:szCs w:val="22"/>
        </w:rPr>
        <w:t>Vejledningen er me</w:t>
      </w:r>
      <w:r w:rsidR="00197F46">
        <w:rPr>
          <w:rFonts w:cs="Arial"/>
          <w:szCs w:val="22"/>
        </w:rPr>
        <w:t xml:space="preserve">nt </w:t>
      </w:r>
      <w:r>
        <w:rPr>
          <w:rFonts w:cs="Arial"/>
          <w:szCs w:val="22"/>
        </w:rPr>
        <w:t>som e</w:t>
      </w:r>
      <w:r w:rsidR="006B23DA">
        <w:rPr>
          <w:rFonts w:cs="Arial"/>
          <w:szCs w:val="22"/>
        </w:rPr>
        <w:t>n</w:t>
      </w:r>
      <w:r>
        <w:rPr>
          <w:rFonts w:cs="Arial"/>
          <w:szCs w:val="22"/>
        </w:rPr>
        <w:t xml:space="preserve"> inspiration til</w:t>
      </w:r>
      <w:r w:rsidR="009C5EA5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hvor en ny Skilte </w:t>
      </w:r>
      <w:r w:rsidR="00197F46">
        <w:rPr>
          <w:rFonts w:cs="Arial"/>
          <w:szCs w:val="22"/>
        </w:rPr>
        <w:t xml:space="preserve">og Facadevejledning for Vordingborg </w:t>
      </w:r>
      <w:r w:rsidR="00197F46" w:rsidRPr="00DF7342">
        <w:rPr>
          <w:rFonts w:cs="Arial"/>
          <w:b/>
          <w:szCs w:val="22"/>
        </w:rPr>
        <w:t xml:space="preserve">evt. </w:t>
      </w:r>
      <w:r w:rsidR="00197F46">
        <w:rPr>
          <w:rFonts w:cs="Arial"/>
          <w:szCs w:val="22"/>
        </w:rPr>
        <w:t xml:space="preserve">vil kunne komme til at se ud. </w:t>
      </w:r>
      <w:r w:rsidR="00B54492">
        <w:rPr>
          <w:rFonts w:cs="Arial"/>
          <w:szCs w:val="22"/>
        </w:rPr>
        <w:t xml:space="preserve">Medlemmerne opfordredes til at komme med deres kommentarer og </w:t>
      </w:r>
      <w:r w:rsidR="00AF0A93">
        <w:rPr>
          <w:rFonts w:cs="Arial"/>
          <w:szCs w:val="22"/>
        </w:rPr>
        <w:t>idéer til Vejledningen</w:t>
      </w:r>
      <w:r w:rsidR="007C5CCD">
        <w:rPr>
          <w:rFonts w:cs="Arial"/>
          <w:szCs w:val="22"/>
        </w:rPr>
        <w:t xml:space="preserve"> - </w:t>
      </w:r>
      <w:r w:rsidR="00A5333F">
        <w:rPr>
          <w:rFonts w:cs="Arial"/>
          <w:szCs w:val="22"/>
        </w:rPr>
        <w:t xml:space="preserve">direkte </w:t>
      </w:r>
      <w:r w:rsidR="00AF0A93">
        <w:rPr>
          <w:rFonts w:cs="Arial"/>
          <w:szCs w:val="22"/>
        </w:rPr>
        <w:t>på en mail til Planafdelingen.</w:t>
      </w:r>
    </w:p>
    <w:p w:rsidR="00B54492" w:rsidRDefault="00B54492" w:rsidP="0072640D">
      <w:pPr>
        <w:rPr>
          <w:rFonts w:cs="Arial"/>
          <w:szCs w:val="22"/>
        </w:rPr>
      </w:pPr>
      <w:r>
        <w:rPr>
          <w:rFonts w:cs="Arial"/>
          <w:szCs w:val="22"/>
        </w:rPr>
        <w:t xml:space="preserve"> </w:t>
      </w:r>
    </w:p>
    <w:p w:rsidR="00D37465" w:rsidRDefault="00AF0A93" w:rsidP="0072640D">
      <w:pPr>
        <w:rPr>
          <w:rFonts w:cs="Arial"/>
          <w:szCs w:val="22"/>
        </w:rPr>
      </w:pPr>
      <w:r>
        <w:rPr>
          <w:rFonts w:cs="Arial"/>
          <w:szCs w:val="22"/>
        </w:rPr>
        <w:t>Hos Facaderådets medlemmer var dog lyst til</w:t>
      </w:r>
      <w:r w:rsidR="00F32434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og behov for</w:t>
      </w:r>
      <w:r w:rsidR="009C1CA3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at diskuterede Vejledningen på </w:t>
      </w:r>
      <w:r w:rsidR="009C1CA3">
        <w:rPr>
          <w:rFonts w:cs="Arial"/>
          <w:szCs w:val="22"/>
        </w:rPr>
        <w:t>facaderådsmøde</w:t>
      </w:r>
      <w:r w:rsidR="007C5CCD">
        <w:rPr>
          <w:rFonts w:cs="Arial"/>
          <w:szCs w:val="22"/>
        </w:rPr>
        <w:t>t</w:t>
      </w:r>
      <w:r w:rsidR="00D37465">
        <w:rPr>
          <w:rFonts w:cs="Arial"/>
          <w:szCs w:val="22"/>
        </w:rPr>
        <w:t>. E</w:t>
      </w:r>
      <w:r>
        <w:rPr>
          <w:rFonts w:cs="Arial"/>
          <w:szCs w:val="22"/>
        </w:rPr>
        <w:t>n af de ting de gerne vi</w:t>
      </w:r>
      <w:r w:rsidR="00D37465">
        <w:rPr>
          <w:rFonts w:cs="Arial"/>
          <w:szCs w:val="22"/>
        </w:rPr>
        <w:t>l</w:t>
      </w:r>
      <w:r>
        <w:rPr>
          <w:rFonts w:cs="Arial"/>
          <w:szCs w:val="22"/>
        </w:rPr>
        <w:t xml:space="preserve"> have</w:t>
      </w:r>
      <w:r w:rsidR="003220A5">
        <w:rPr>
          <w:rFonts w:cs="Arial"/>
          <w:szCs w:val="22"/>
        </w:rPr>
        <w:t xml:space="preserve"> </w:t>
      </w:r>
      <w:r w:rsidR="009C1CA3">
        <w:rPr>
          <w:rFonts w:cs="Arial"/>
          <w:szCs w:val="22"/>
        </w:rPr>
        <w:t xml:space="preserve">Kommunen </w:t>
      </w:r>
      <w:r w:rsidR="00F32434">
        <w:rPr>
          <w:rFonts w:cs="Arial"/>
          <w:szCs w:val="22"/>
        </w:rPr>
        <w:t xml:space="preserve">overvejer, </w:t>
      </w:r>
      <w:r w:rsidR="003220A5">
        <w:rPr>
          <w:rFonts w:cs="Arial"/>
          <w:szCs w:val="22"/>
        </w:rPr>
        <w:t xml:space="preserve">er </w:t>
      </w:r>
      <w:r w:rsidR="009C1CA3">
        <w:rPr>
          <w:rFonts w:cs="Arial"/>
          <w:szCs w:val="22"/>
        </w:rPr>
        <w:t>at udarbejde en samlet lokalplan for Al</w:t>
      </w:r>
      <w:r w:rsidR="001036C7">
        <w:rPr>
          <w:rFonts w:cs="Arial"/>
          <w:szCs w:val="22"/>
        </w:rPr>
        <w:t xml:space="preserve">gade. </w:t>
      </w:r>
    </w:p>
    <w:p w:rsidR="00D37465" w:rsidRDefault="00D37465" w:rsidP="0072640D">
      <w:pPr>
        <w:rPr>
          <w:rFonts w:cs="Arial"/>
          <w:szCs w:val="22"/>
        </w:rPr>
      </w:pPr>
    </w:p>
    <w:p w:rsidR="00D37465" w:rsidRDefault="001036C7" w:rsidP="0072640D">
      <w:pPr>
        <w:rPr>
          <w:rFonts w:cs="Arial"/>
          <w:szCs w:val="22"/>
        </w:rPr>
      </w:pPr>
      <w:r>
        <w:rPr>
          <w:rFonts w:cs="Arial"/>
          <w:szCs w:val="22"/>
        </w:rPr>
        <w:t>I dag</w:t>
      </w:r>
      <w:r w:rsidR="00C91371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er den del af Algade, der støder op til ”Gåsetårnet” delt op, så det er 3 lokalplaner, der er gældende. Det gør Facaderådet opmærksom</w:t>
      </w:r>
      <w:r w:rsidR="00F32434">
        <w:rPr>
          <w:rFonts w:cs="Arial"/>
          <w:szCs w:val="22"/>
        </w:rPr>
        <w:t xml:space="preserve"> på</w:t>
      </w:r>
      <w:r w:rsidR="00DF7342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er et problem</w:t>
      </w:r>
      <w:r w:rsidR="00D37465">
        <w:rPr>
          <w:rFonts w:cs="Arial"/>
          <w:szCs w:val="22"/>
        </w:rPr>
        <w:t>, da området umiddelbart</w:t>
      </w:r>
      <w:r>
        <w:rPr>
          <w:rFonts w:cs="Arial"/>
          <w:szCs w:val="22"/>
        </w:rPr>
        <w:t xml:space="preserve"> opfatte</w:t>
      </w:r>
      <w:r w:rsidR="00C91371">
        <w:rPr>
          <w:rFonts w:cs="Arial"/>
          <w:szCs w:val="22"/>
        </w:rPr>
        <w:t xml:space="preserve">s </w:t>
      </w:r>
      <w:r>
        <w:rPr>
          <w:rFonts w:cs="Arial"/>
          <w:szCs w:val="22"/>
        </w:rPr>
        <w:t>som</w:t>
      </w:r>
      <w:r w:rsidR="00D37465">
        <w:rPr>
          <w:rFonts w:cs="Arial"/>
          <w:szCs w:val="22"/>
        </w:rPr>
        <w:t xml:space="preserve"> </w:t>
      </w:r>
      <w:r w:rsidR="00C91371">
        <w:rPr>
          <w:rFonts w:cs="Arial"/>
          <w:szCs w:val="22"/>
        </w:rPr>
        <w:t>ét</w:t>
      </w:r>
      <w:r>
        <w:rPr>
          <w:rFonts w:cs="Arial"/>
          <w:szCs w:val="22"/>
        </w:rPr>
        <w:t xml:space="preserve"> sam</w:t>
      </w:r>
      <w:r w:rsidR="00D37465">
        <w:rPr>
          <w:rFonts w:cs="Arial"/>
          <w:szCs w:val="22"/>
        </w:rPr>
        <w:t>m</w:t>
      </w:r>
      <w:r>
        <w:rPr>
          <w:rFonts w:cs="Arial"/>
          <w:szCs w:val="22"/>
        </w:rPr>
        <w:t xml:space="preserve">enhængende område. Det har givet nogle </w:t>
      </w:r>
      <w:r w:rsidR="00D37465">
        <w:rPr>
          <w:rFonts w:cs="Arial"/>
          <w:szCs w:val="22"/>
        </w:rPr>
        <w:t>tilladelser til skilte, som er forskellige alt efter</w:t>
      </w:r>
      <w:r w:rsidR="00F32434">
        <w:rPr>
          <w:rFonts w:cs="Arial"/>
          <w:szCs w:val="22"/>
        </w:rPr>
        <w:t>,</w:t>
      </w:r>
      <w:r w:rsidR="00D37465">
        <w:rPr>
          <w:rFonts w:cs="Arial"/>
          <w:szCs w:val="22"/>
        </w:rPr>
        <w:t xml:space="preserve"> </w:t>
      </w:r>
      <w:r w:rsidR="00C91371">
        <w:rPr>
          <w:rFonts w:cs="Arial"/>
          <w:szCs w:val="22"/>
        </w:rPr>
        <w:t xml:space="preserve">på </w:t>
      </w:r>
      <w:r w:rsidR="00D37465">
        <w:rPr>
          <w:rFonts w:cs="Arial"/>
          <w:szCs w:val="22"/>
        </w:rPr>
        <w:t xml:space="preserve">hvilken </w:t>
      </w:r>
      <w:r w:rsidR="00C91371">
        <w:rPr>
          <w:rFonts w:cs="Arial"/>
          <w:szCs w:val="22"/>
        </w:rPr>
        <w:t xml:space="preserve">side af Algade </w:t>
      </w:r>
      <w:r w:rsidR="00D37465">
        <w:rPr>
          <w:rFonts w:cs="Arial"/>
          <w:szCs w:val="22"/>
        </w:rPr>
        <w:t xml:space="preserve">bygningen er </w:t>
      </w:r>
      <w:r w:rsidR="00C91371">
        <w:rPr>
          <w:rFonts w:cs="Arial"/>
          <w:szCs w:val="22"/>
        </w:rPr>
        <w:t>beliggende</w:t>
      </w:r>
      <w:r w:rsidR="00D37465">
        <w:rPr>
          <w:rFonts w:cs="Arial"/>
          <w:szCs w:val="22"/>
        </w:rPr>
        <w:t>.</w:t>
      </w:r>
    </w:p>
    <w:p w:rsidR="008F5AB1" w:rsidRDefault="008F5AB1" w:rsidP="0072640D">
      <w:pPr>
        <w:rPr>
          <w:rFonts w:cs="Arial"/>
          <w:szCs w:val="22"/>
        </w:rPr>
      </w:pPr>
    </w:p>
    <w:p w:rsidR="00AF0A93" w:rsidRDefault="00D37465" w:rsidP="0072640D">
      <w:pPr>
        <w:rPr>
          <w:rFonts w:cs="Arial"/>
          <w:szCs w:val="22"/>
        </w:rPr>
      </w:pPr>
      <w:r>
        <w:rPr>
          <w:rFonts w:cs="Arial"/>
          <w:szCs w:val="22"/>
        </w:rPr>
        <w:t>Det er svæ</w:t>
      </w:r>
      <w:r w:rsidR="008F5AB1">
        <w:rPr>
          <w:rFonts w:cs="Arial"/>
          <w:szCs w:val="22"/>
        </w:rPr>
        <w:t>r</w:t>
      </w:r>
      <w:r>
        <w:rPr>
          <w:rFonts w:cs="Arial"/>
          <w:szCs w:val="22"/>
        </w:rPr>
        <w:t>t for Facaderådet at ”forsvarer” og det kan</w:t>
      </w:r>
      <w:r w:rsidR="00C91371">
        <w:rPr>
          <w:rFonts w:cs="Arial"/>
          <w:szCs w:val="22"/>
        </w:rPr>
        <w:t xml:space="preserve"> desuden</w:t>
      </w:r>
      <w:r w:rsidR="008F5AB1">
        <w:rPr>
          <w:rFonts w:cs="Arial"/>
          <w:szCs w:val="22"/>
        </w:rPr>
        <w:t xml:space="preserve">, </w:t>
      </w:r>
      <w:r>
        <w:rPr>
          <w:rFonts w:cs="Arial"/>
          <w:szCs w:val="22"/>
        </w:rPr>
        <w:t xml:space="preserve">være </w:t>
      </w:r>
      <w:r w:rsidR="008F5AB1">
        <w:rPr>
          <w:rFonts w:cs="Arial"/>
          <w:szCs w:val="22"/>
        </w:rPr>
        <w:t xml:space="preserve">svært for </w:t>
      </w:r>
      <w:r w:rsidR="009C5EA5">
        <w:rPr>
          <w:rFonts w:cs="Arial"/>
          <w:szCs w:val="22"/>
        </w:rPr>
        <w:t>den</w:t>
      </w:r>
      <w:r w:rsidR="008F5AB1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 xml:space="preserve">enkelte </w:t>
      </w:r>
      <w:r w:rsidR="009C5EA5">
        <w:rPr>
          <w:rFonts w:cs="Arial"/>
          <w:szCs w:val="22"/>
        </w:rPr>
        <w:t>butiksejer</w:t>
      </w:r>
      <w:r>
        <w:rPr>
          <w:rFonts w:cs="Arial"/>
          <w:szCs w:val="22"/>
        </w:rPr>
        <w:t xml:space="preserve"> at forstå</w:t>
      </w:r>
      <w:r w:rsidR="00AF0A93">
        <w:rPr>
          <w:rFonts w:cs="Arial"/>
          <w:szCs w:val="22"/>
        </w:rPr>
        <w:t xml:space="preserve"> </w:t>
      </w:r>
      <w:r w:rsidR="008F5AB1">
        <w:rPr>
          <w:rFonts w:cs="Arial"/>
          <w:szCs w:val="22"/>
        </w:rPr>
        <w:t>– hvilket selvfølgelig er værre.</w:t>
      </w:r>
    </w:p>
    <w:p w:rsidR="009C5EA5" w:rsidRDefault="009C5EA5" w:rsidP="0072640D">
      <w:pPr>
        <w:rPr>
          <w:rFonts w:cs="Arial"/>
          <w:szCs w:val="22"/>
        </w:rPr>
      </w:pPr>
    </w:p>
    <w:p w:rsidR="009C5EA5" w:rsidRDefault="009C5EA5" w:rsidP="0072640D">
      <w:pPr>
        <w:rPr>
          <w:rFonts w:cs="Arial"/>
          <w:szCs w:val="22"/>
        </w:rPr>
      </w:pPr>
      <w:r>
        <w:rPr>
          <w:rFonts w:cs="Arial"/>
          <w:szCs w:val="22"/>
        </w:rPr>
        <w:t>Facaderådet anbefaler</w:t>
      </w:r>
      <w:r w:rsidR="00C91371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at der </w:t>
      </w:r>
      <w:r w:rsidR="00C91371">
        <w:rPr>
          <w:rFonts w:cs="Arial"/>
          <w:szCs w:val="22"/>
        </w:rPr>
        <w:t xml:space="preserve">sideløbende med en ny </w:t>
      </w:r>
      <w:r>
        <w:rPr>
          <w:rFonts w:cs="Arial"/>
          <w:szCs w:val="22"/>
        </w:rPr>
        <w:t>Lokalplan, bliver udarbejdet en lille folder – bare en A4, der foldes i 3</w:t>
      </w:r>
      <w:r w:rsidR="00C91371">
        <w:rPr>
          <w:rFonts w:cs="Arial"/>
          <w:szCs w:val="22"/>
        </w:rPr>
        <w:t xml:space="preserve"> - </w:t>
      </w:r>
      <w:r>
        <w:rPr>
          <w:rFonts w:cs="Arial"/>
          <w:szCs w:val="22"/>
        </w:rPr>
        <w:t>som ikke er større</w:t>
      </w:r>
      <w:r w:rsidR="00C91371">
        <w:rPr>
          <w:rFonts w:cs="Arial"/>
          <w:szCs w:val="22"/>
        </w:rPr>
        <w:t>,</w:t>
      </w:r>
      <w:r>
        <w:rPr>
          <w:rFonts w:cs="Arial"/>
          <w:szCs w:val="22"/>
        </w:rPr>
        <w:t xml:space="preserve"> end man kan have den med i frakkelomme.  Folderen skal </w:t>
      </w:r>
      <w:r w:rsidR="003220A5">
        <w:rPr>
          <w:rFonts w:cs="Arial"/>
          <w:szCs w:val="22"/>
        </w:rPr>
        <w:t xml:space="preserve">bl.a. </w:t>
      </w:r>
      <w:r>
        <w:rPr>
          <w:rFonts w:cs="Arial"/>
          <w:szCs w:val="22"/>
        </w:rPr>
        <w:t xml:space="preserve">bruges til at give til nye butiksejere, så de bliver gjort opmærksom på, at der er regler vedr. </w:t>
      </w:r>
      <w:r w:rsidR="003220A5">
        <w:rPr>
          <w:rFonts w:cs="Arial"/>
          <w:szCs w:val="22"/>
        </w:rPr>
        <w:t xml:space="preserve">ændring af </w:t>
      </w:r>
      <w:r>
        <w:rPr>
          <w:rFonts w:cs="Arial"/>
          <w:szCs w:val="22"/>
        </w:rPr>
        <w:t>deres facade og skiltning.</w:t>
      </w:r>
    </w:p>
    <w:p w:rsidR="003220A5" w:rsidRDefault="003220A5" w:rsidP="0072640D">
      <w:pPr>
        <w:rPr>
          <w:rFonts w:cs="Arial"/>
          <w:szCs w:val="22"/>
        </w:rPr>
      </w:pPr>
    </w:p>
    <w:p w:rsidR="0072640D" w:rsidRDefault="0072640D" w:rsidP="0072640D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♦♦♦</w:t>
      </w:r>
    </w:p>
    <w:p w:rsidR="00A5333F" w:rsidRDefault="00A5333F" w:rsidP="0072640D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A5333F" w:rsidRDefault="00A5333F" w:rsidP="0072640D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A5333F" w:rsidRDefault="00A5333F" w:rsidP="0072640D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A5333F" w:rsidRDefault="00A5333F" w:rsidP="0072640D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>Med venlig hilsen</w:t>
      </w:r>
    </w:p>
    <w:p w:rsidR="0072640D" w:rsidRPr="00514E4D" w:rsidRDefault="0072640D" w:rsidP="0072640D">
      <w:pPr>
        <w:rPr>
          <w:rFonts w:cs="Arial"/>
          <w:szCs w:val="22"/>
        </w:rPr>
      </w:pPr>
    </w:p>
    <w:p w:rsidR="0072640D" w:rsidRDefault="0072640D" w:rsidP="0072640D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Karen Bruunsgaard</w:t>
      </w:r>
    </w:p>
    <w:p w:rsidR="0072640D" w:rsidRDefault="0072640D" w:rsidP="0072640D">
      <w:pPr>
        <w:spacing w:line="280" w:lineRule="exact"/>
        <w:jc w:val="center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Planlægger/sekretær for Vordingborg Facaderåd</w:t>
      </w:r>
    </w:p>
    <w:p w:rsidR="0072640D" w:rsidRDefault="0072640D" w:rsidP="0072640D">
      <w:pPr>
        <w:spacing w:line="280" w:lineRule="exact"/>
        <w:jc w:val="center"/>
        <w:rPr>
          <w:rFonts w:cs="Arial"/>
          <w:color w:val="000000"/>
          <w:szCs w:val="22"/>
        </w:rPr>
      </w:pPr>
    </w:p>
    <w:p w:rsidR="0072640D" w:rsidRDefault="0072640D" w:rsidP="0072640D">
      <w:pPr>
        <w:spacing w:line="280" w:lineRule="exact"/>
        <w:rPr>
          <w:rFonts w:cs="Arial"/>
          <w:color w:val="000000"/>
          <w:szCs w:val="22"/>
        </w:rPr>
      </w:pPr>
    </w:p>
    <w:p w:rsidR="0072640D" w:rsidRPr="00591B9E" w:rsidRDefault="0072640D" w:rsidP="0072640D">
      <w:pPr>
        <w:rPr>
          <w:rFonts w:cs="Arial"/>
          <w:szCs w:val="22"/>
        </w:rPr>
      </w:pPr>
    </w:p>
    <w:p w:rsidR="0072640D" w:rsidRPr="00BD0F13" w:rsidRDefault="0072640D" w:rsidP="005E1C5A">
      <w:pPr>
        <w:rPr>
          <w:rFonts w:cs="Arial"/>
          <w:szCs w:val="22"/>
        </w:rPr>
      </w:pPr>
    </w:p>
    <w:sectPr w:rsidR="0072640D" w:rsidRPr="00BD0F13" w:rsidSect="00853623">
      <w:footerReference w:type="even" r:id="rId14"/>
      <w:footerReference w:type="default" r:id="rId15"/>
      <w:pgSz w:w="11906" w:h="16838"/>
      <w:pgMar w:top="1701" w:right="1701" w:bottom="170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77E" w:rsidRDefault="0003677E">
      <w:r>
        <w:separator/>
      </w:r>
    </w:p>
  </w:endnote>
  <w:endnote w:type="continuationSeparator" w:id="0">
    <w:p w:rsidR="0003677E" w:rsidRDefault="00036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77E" w:rsidRDefault="0003677E" w:rsidP="005519FA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end"/>
    </w:r>
  </w:p>
  <w:p w:rsidR="0003677E" w:rsidRDefault="0003677E" w:rsidP="005519FA">
    <w:pPr>
      <w:pStyle w:val="Sidefo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77E" w:rsidRDefault="0003677E" w:rsidP="005519FA">
    <w:pPr>
      <w:pStyle w:val="Sidefod"/>
      <w:framePr w:wrap="around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PAGE  </w:instrText>
    </w:r>
    <w:r>
      <w:rPr>
        <w:rStyle w:val="Sidetal"/>
      </w:rPr>
      <w:fldChar w:fldCharType="separate"/>
    </w:r>
    <w:r w:rsidR="0015297F">
      <w:rPr>
        <w:rStyle w:val="Sidetal"/>
        <w:noProof/>
      </w:rPr>
      <w:t>2</w:t>
    </w:r>
    <w:r>
      <w:rPr>
        <w:rStyle w:val="Sidetal"/>
      </w:rPr>
      <w:fldChar w:fldCharType="end"/>
    </w:r>
  </w:p>
  <w:p w:rsidR="0003677E" w:rsidRDefault="0003677E" w:rsidP="005519FA">
    <w:pPr>
      <w:pStyle w:val="Sidefod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77E" w:rsidRDefault="0003677E">
      <w:r>
        <w:separator/>
      </w:r>
    </w:p>
  </w:footnote>
  <w:footnote w:type="continuationSeparator" w:id="0">
    <w:p w:rsidR="0003677E" w:rsidRDefault="00036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DF2C91"/>
    <w:multiLevelType w:val="hybridMultilevel"/>
    <w:tmpl w:val="78D2B2A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drawingGridHorizontalSpacing w:val="110"/>
  <w:displayHorizontalDrawingGridEvery w:val="2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fficeInstanceGUID" w:val="{12E8E425-2622-4359-B896-39A59B624DF3}"/>
    <w:docVar w:name="SaveInTemplateCenterEnabled" w:val="False"/>
  </w:docVars>
  <w:rsids>
    <w:rsidRoot w:val="003353FD"/>
    <w:rsid w:val="0003677E"/>
    <w:rsid w:val="000400F5"/>
    <w:rsid w:val="00080195"/>
    <w:rsid w:val="000D54CA"/>
    <w:rsid w:val="000F66C6"/>
    <w:rsid w:val="001036C7"/>
    <w:rsid w:val="00121328"/>
    <w:rsid w:val="0015297F"/>
    <w:rsid w:val="00197F46"/>
    <w:rsid w:val="001A0865"/>
    <w:rsid w:val="001A62BC"/>
    <w:rsid w:val="001C0335"/>
    <w:rsid w:val="001C0A85"/>
    <w:rsid w:val="001C52DF"/>
    <w:rsid w:val="001D476F"/>
    <w:rsid w:val="001D4D18"/>
    <w:rsid w:val="001E4B1E"/>
    <w:rsid w:val="00204B86"/>
    <w:rsid w:val="00250C81"/>
    <w:rsid w:val="00265F51"/>
    <w:rsid w:val="002777AD"/>
    <w:rsid w:val="002A2842"/>
    <w:rsid w:val="002A5041"/>
    <w:rsid w:val="002A5131"/>
    <w:rsid w:val="00307FF9"/>
    <w:rsid w:val="003220A5"/>
    <w:rsid w:val="003353FD"/>
    <w:rsid w:val="00345123"/>
    <w:rsid w:val="00357516"/>
    <w:rsid w:val="0037336B"/>
    <w:rsid w:val="00376A0D"/>
    <w:rsid w:val="0038109A"/>
    <w:rsid w:val="00397959"/>
    <w:rsid w:val="003A6F5F"/>
    <w:rsid w:val="003B3BF5"/>
    <w:rsid w:val="003F48A1"/>
    <w:rsid w:val="00413BA9"/>
    <w:rsid w:val="00464AE7"/>
    <w:rsid w:val="004959D3"/>
    <w:rsid w:val="00525ABF"/>
    <w:rsid w:val="00531849"/>
    <w:rsid w:val="005356CC"/>
    <w:rsid w:val="005519FA"/>
    <w:rsid w:val="00556F56"/>
    <w:rsid w:val="005918B8"/>
    <w:rsid w:val="00591B9E"/>
    <w:rsid w:val="005D5316"/>
    <w:rsid w:val="005E1C5A"/>
    <w:rsid w:val="00615DE5"/>
    <w:rsid w:val="006263B3"/>
    <w:rsid w:val="006525B7"/>
    <w:rsid w:val="00660C2C"/>
    <w:rsid w:val="00686D27"/>
    <w:rsid w:val="0069021C"/>
    <w:rsid w:val="006A3E21"/>
    <w:rsid w:val="006B23DA"/>
    <w:rsid w:val="006B47CE"/>
    <w:rsid w:val="006C0727"/>
    <w:rsid w:val="006D5C63"/>
    <w:rsid w:val="006F67FB"/>
    <w:rsid w:val="007035FA"/>
    <w:rsid w:val="00705268"/>
    <w:rsid w:val="00712C59"/>
    <w:rsid w:val="00724B41"/>
    <w:rsid w:val="00725AAB"/>
    <w:rsid w:val="0072640D"/>
    <w:rsid w:val="00743243"/>
    <w:rsid w:val="00745DAB"/>
    <w:rsid w:val="00764746"/>
    <w:rsid w:val="007674B9"/>
    <w:rsid w:val="007C5CCD"/>
    <w:rsid w:val="007D41A4"/>
    <w:rsid w:val="007D757D"/>
    <w:rsid w:val="008009D7"/>
    <w:rsid w:val="008024EB"/>
    <w:rsid w:val="008172EB"/>
    <w:rsid w:val="00820318"/>
    <w:rsid w:val="00825462"/>
    <w:rsid w:val="00836074"/>
    <w:rsid w:val="008507CF"/>
    <w:rsid w:val="00853623"/>
    <w:rsid w:val="008620BA"/>
    <w:rsid w:val="008621A5"/>
    <w:rsid w:val="008A2A2B"/>
    <w:rsid w:val="008A67C9"/>
    <w:rsid w:val="008C2656"/>
    <w:rsid w:val="008D25AF"/>
    <w:rsid w:val="008E29A1"/>
    <w:rsid w:val="008E4F28"/>
    <w:rsid w:val="008F5AB1"/>
    <w:rsid w:val="00901B55"/>
    <w:rsid w:val="00902943"/>
    <w:rsid w:val="00912B45"/>
    <w:rsid w:val="0092051E"/>
    <w:rsid w:val="0094384A"/>
    <w:rsid w:val="0098032D"/>
    <w:rsid w:val="009C1CA3"/>
    <w:rsid w:val="009C5EA5"/>
    <w:rsid w:val="009D5A2B"/>
    <w:rsid w:val="00A20260"/>
    <w:rsid w:val="00A21C4C"/>
    <w:rsid w:val="00A5333F"/>
    <w:rsid w:val="00A53BEC"/>
    <w:rsid w:val="00A841C3"/>
    <w:rsid w:val="00A937C5"/>
    <w:rsid w:val="00AA5EF2"/>
    <w:rsid w:val="00AC387F"/>
    <w:rsid w:val="00AE3BA1"/>
    <w:rsid w:val="00AF0A93"/>
    <w:rsid w:val="00B01C11"/>
    <w:rsid w:val="00B1734C"/>
    <w:rsid w:val="00B212F9"/>
    <w:rsid w:val="00B25F95"/>
    <w:rsid w:val="00B46781"/>
    <w:rsid w:val="00B54492"/>
    <w:rsid w:val="00B572F7"/>
    <w:rsid w:val="00B93974"/>
    <w:rsid w:val="00B94668"/>
    <w:rsid w:val="00B97515"/>
    <w:rsid w:val="00BA2E58"/>
    <w:rsid w:val="00BA6215"/>
    <w:rsid w:val="00BD0F13"/>
    <w:rsid w:val="00C04846"/>
    <w:rsid w:val="00C24842"/>
    <w:rsid w:val="00C26FCA"/>
    <w:rsid w:val="00C333DE"/>
    <w:rsid w:val="00C461D0"/>
    <w:rsid w:val="00C52A5A"/>
    <w:rsid w:val="00C5582C"/>
    <w:rsid w:val="00C761EB"/>
    <w:rsid w:val="00C81E47"/>
    <w:rsid w:val="00C8492F"/>
    <w:rsid w:val="00C85DF2"/>
    <w:rsid w:val="00C91371"/>
    <w:rsid w:val="00C928AB"/>
    <w:rsid w:val="00CA0CCA"/>
    <w:rsid w:val="00CB2BFF"/>
    <w:rsid w:val="00CB4034"/>
    <w:rsid w:val="00CC0B58"/>
    <w:rsid w:val="00D025BA"/>
    <w:rsid w:val="00D21634"/>
    <w:rsid w:val="00D243A0"/>
    <w:rsid w:val="00D25898"/>
    <w:rsid w:val="00D34F10"/>
    <w:rsid w:val="00D37465"/>
    <w:rsid w:val="00D444F0"/>
    <w:rsid w:val="00D50323"/>
    <w:rsid w:val="00D57C1F"/>
    <w:rsid w:val="00D707D6"/>
    <w:rsid w:val="00D71B54"/>
    <w:rsid w:val="00DA0B84"/>
    <w:rsid w:val="00DA66A1"/>
    <w:rsid w:val="00DB4BB6"/>
    <w:rsid w:val="00DC17C3"/>
    <w:rsid w:val="00DD0213"/>
    <w:rsid w:val="00DD5750"/>
    <w:rsid w:val="00DE3E84"/>
    <w:rsid w:val="00DE42AD"/>
    <w:rsid w:val="00DF7342"/>
    <w:rsid w:val="00E211DC"/>
    <w:rsid w:val="00E21A62"/>
    <w:rsid w:val="00E26984"/>
    <w:rsid w:val="00E44C0C"/>
    <w:rsid w:val="00E52589"/>
    <w:rsid w:val="00E542D8"/>
    <w:rsid w:val="00E71709"/>
    <w:rsid w:val="00E86876"/>
    <w:rsid w:val="00ED4206"/>
    <w:rsid w:val="00ED714E"/>
    <w:rsid w:val="00ED7600"/>
    <w:rsid w:val="00EE1071"/>
    <w:rsid w:val="00EE57DF"/>
    <w:rsid w:val="00EF148C"/>
    <w:rsid w:val="00EF191F"/>
    <w:rsid w:val="00EF2404"/>
    <w:rsid w:val="00EF6EB2"/>
    <w:rsid w:val="00F03F34"/>
    <w:rsid w:val="00F246D4"/>
    <w:rsid w:val="00F26485"/>
    <w:rsid w:val="00F2767A"/>
    <w:rsid w:val="00F32434"/>
    <w:rsid w:val="00F47302"/>
    <w:rsid w:val="00F47406"/>
    <w:rsid w:val="00FB0A8D"/>
    <w:rsid w:val="00FD7CF3"/>
    <w:rsid w:val="00FE1961"/>
    <w:rsid w:val="00FE7BA5"/>
    <w:rsid w:val="00FF326E"/>
    <w:rsid w:val="00FF4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  <w15:docId w15:val="{4E1E6F06-B206-47E2-877F-36E528A06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D54CA"/>
    <w:pPr>
      <w:widowControl w:val="0"/>
      <w:spacing w:line="280" w:lineRule="atLeast"/>
    </w:pPr>
    <w:rPr>
      <w:rFonts w:ascii="Arial" w:hAnsi="Arial"/>
      <w:sz w:val="22"/>
    </w:rPr>
  </w:style>
  <w:style w:type="paragraph" w:styleId="Overskrift1">
    <w:name w:val="heading 1"/>
    <w:basedOn w:val="Normal"/>
    <w:next w:val="Normal"/>
    <w:link w:val="Overskrift1Tegn"/>
    <w:qFormat/>
    <w:rsid w:val="008A2A2B"/>
    <w:pPr>
      <w:spacing w:after="280"/>
      <w:outlineLvl w:val="0"/>
    </w:pPr>
    <w:rPr>
      <w:rFonts w:cs="Arial"/>
      <w:b/>
      <w:szCs w:val="22"/>
      <w:lang w:val="en-US"/>
    </w:rPr>
  </w:style>
  <w:style w:type="paragraph" w:styleId="Overskrift2">
    <w:name w:val="heading 2"/>
    <w:basedOn w:val="Normal"/>
    <w:next w:val="Normal"/>
    <w:qFormat/>
    <w:rsid w:val="00525ABF"/>
    <w:pPr>
      <w:outlineLvl w:val="1"/>
    </w:pPr>
    <w:rPr>
      <w:rFonts w:cs="Arial"/>
      <w:b/>
      <w:szCs w:val="22"/>
    </w:rPr>
  </w:style>
  <w:style w:type="paragraph" w:styleId="Overskrift3">
    <w:name w:val="heading 3"/>
    <w:basedOn w:val="Normal"/>
    <w:next w:val="Normal"/>
    <w:rsid w:val="00525ABF"/>
    <w:pPr>
      <w:outlineLvl w:val="2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591B9E"/>
    <w:pPr>
      <w:tabs>
        <w:tab w:val="center" w:pos="4253"/>
        <w:tab w:val="right" w:pos="8789"/>
      </w:tabs>
    </w:pPr>
  </w:style>
  <w:style w:type="character" w:styleId="Hyperlink">
    <w:name w:val="Hyperlink"/>
    <w:basedOn w:val="Standardskrifttypeiafsnit"/>
    <w:rsid w:val="008D25AF"/>
    <w:rPr>
      <w:rFonts w:ascii="Arial" w:hAnsi="Arial"/>
      <w:color w:val="auto"/>
      <w:sz w:val="22"/>
      <w:u w:val="single"/>
    </w:rPr>
  </w:style>
  <w:style w:type="paragraph" w:styleId="Dokumentoversigt">
    <w:name w:val="Document Map"/>
    <w:basedOn w:val="Normal"/>
    <w:semiHidden/>
    <w:rsid w:val="00C761EB"/>
    <w:pPr>
      <w:shd w:val="clear" w:color="auto" w:fill="000080"/>
    </w:pPr>
    <w:rPr>
      <w:rFonts w:ascii="Tahoma" w:hAnsi="Tahoma" w:cs="Tahoma"/>
      <w:sz w:val="20"/>
    </w:rPr>
  </w:style>
  <w:style w:type="paragraph" w:styleId="Markeringsbobletekst">
    <w:name w:val="Balloon Text"/>
    <w:basedOn w:val="Normal"/>
    <w:semiHidden/>
    <w:rsid w:val="00C761EB"/>
    <w:rPr>
      <w:rFonts w:ascii="Tahoma" w:hAnsi="Tahoma" w:cs="Tahoma"/>
      <w:sz w:val="16"/>
      <w:szCs w:val="16"/>
    </w:rPr>
  </w:style>
  <w:style w:type="paragraph" w:styleId="Sidefod">
    <w:name w:val="footer"/>
    <w:basedOn w:val="Normal"/>
    <w:rsid w:val="008A2A2B"/>
    <w:pPr>
      <w:tabs>
        <w:tab w:val="center" w:pos="4253"/>
        <w:tab w:val="right" w:pos="8789"/>
      </w:tabs>
    </w:pPr>
  </w:style>
  <w:style w:type="character" w:styleId="Sidetal">
    <w:name w:val="page number"/>
    <w:basedOn w:val="Standardskrifttypeiafsnit"/>
    <w:rsid w:val="001D476F"/>
    <w:rPr>
      <w:rFonts w:ascii="Arial" w:hAnsi="Arial"/>
      <w:color w:val="auto"/>
      <w:sz w:val="22"/>
      <w:u w:val="none"/>
    </w:rPr>
  </w:style>
  <w:style w:type="paragraph" w:customStyle="1" w:styleId="Kolofontekst">
    <w:name w:val="Kolofontekst"/>
    <w:basedOn w:val="Normal"/>
    <w:rsid w:val="00525ABF"/>
    <w:pPr>
      <w:framePr w:w="2163" w:h="5587" w:hRule="exact" w:hSpace="181" w:wrap="around" w:vAnchor="page" w:hAnchor="page" w:x="9180" w:y="2062" w:anchorLock="1"/>
      <w:spacing w:line="260" w:lineRule="exact"/>
    </w:pPr>
    <w:rPr>
      <w:rFonts w:cs="Arial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rsid w:val="0072640D"/>
    <w:rPr>
      <w:rFonts w:ascii="Arial" w:hAnsi="Arial" w:cs="Arial"/>
      <w:b/>
      <w:sz w:val="22"/>
      <w:szCs w:val="22"/>
      <w:lang w:val="en-US"/>
    </w:rPr>
  </w:style>
  <w:style w:type="paragraph" w:styleId="Listeafsnit">
    <w:name w:val="List Paragraph"/>
    <w:basedOn w:val="Normal"/>
    <w:uiPriority w:val="34"/>
    <w:rsid w:val="007264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6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60F6DE-6AF6-4886-B73C-16B38ED48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664D5218</Template>
  <TotalTime>0</TotalTime>
  <Pages>3</Pages>
  <Words>564</Words>
  <Characters>3444</Characters>
  <Application>Microsoft Office Word</Application>
  <DocSecurity>4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Vordingborg Kommune</Company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</dc:creator>
  <cp:lastModifiedBy>Mette Christiansen</cp:lastModifiedBy>
  <cp:revision>2</cp:revision>
  <cp:lastPrinted>2015-02-16T12:53:00Z</cp:lastPrinted>
  <dcterms:created xsi:type="dcterms:W3CDTF">2016-01-07T15:04:00Z</dcterms:created>
  <dcterms:modified xsi:type="dcterms:W3CDTF">2016-01-07T15:04:00Z</dcterms:modified>
</cp:coreProperties>
</file>