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15" w:rsidRPr="00B01C11" w:rsidRDefault="00DE42AD" w:rsidP="00B97515">
      <w:pPr>
        <w:rPr>
          <w:rFonts w:cs="Arial"/>
          <w:szCs w:val="22"/>
        </w:rPr>
      </w:pPr>
      <w:bookmarkStart w:id="0" w:name="_GoBack"/>
      <w:bookmarkEnd w:id="0"/>
      <w:r>
        <w:rPr>
          <w:rFonts w:cs="Arial"/>
          <w:noProof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-683895</wp:posOffset>
            </wp:positionV>
            <wp:extent cx="2508250" cy="742950"/>
            <wp:effectExtent l="19050" t="0" r="6350" b="0"/>
            <wp:wrapNone/>
            <wp:docPr id="2" name="Billede 2" descr="Skjold_navn_lille_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jold_navn_lille_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746" w:rsidRPr="001D476F" w:rsidRDefault="00764746" w:rsidP="007674B9">
      <w:pPr>
        <w:rPr>
          <w:lang w:val="en-GB"/>
        </w:rPr>
      </w:pPr>
    </w:p>
    <w:p w:rsidR="0022342E" w:rsidRPr="0022342E" w:rsidRDefault="0022342E" w:rsidP="0022342E">
      <w:pPr>
        <w:framePr w:w="4723" w:h="1191" w:hRule="exact" w:wrap="around" w:vAnchor="page" w:hAnchor="page" w:x="1192" w:y="2326"/>
        <w:rPr>
          <w:b/>
        </w:rPr>
      </w:pPr>
      <w:r w:rsidRPr="0022342E">
        <w:rPr>
          <w:b/>
        </w:rPr>
        <w:t>Til medlemmerne af Vordingborg Facaderåd</w:t>
      </w:r>
    </w:p>
    <w:p w:rsidR="002A5131" w:rsidRPr="005C2BCE" w:rsidRDefault="002A5131" w:rsidP="0022342E">
      <w:pPr>
        <w:framePr w:w="4723" w:h="1191" w:hRule="exact" w:wrap="around" w:vAnchor="page" w:hAnchor="page" w:x="1192" w:y="2326"/>
      </w:pPr>
    </w:p>
    <w:p w:rsidR="002A5131" w:rsidRPr="005C2BCE" w:rsidRDefault="002A5131" w:rsidP="0022342E">
      <w:pPr>
        <w:framePr w:w="4723" w:h="1191" w:hRule="exact" w:wrap="around" w:vAnchor="page" w:hAnchor="page" w:x="1192" w:y="2326"/>
      </w:pPr>
    </w:p>
    <w:p w:rsidR="002A5131" w:rsidRPr="004B4D88" w:rsidRDefault="003B3BF5" w:rsidP="0022342E">
      <w:pPr>
        <w:framePr w:w="4723" w:h="1191" w:hRule="exact" w:wrap="around" w:vAnchor="page" w:hAnchor="page" w:x="1192" w:y="2326"/>
      </w:pPr>
      <w:r w:rsidRPr="004B4D88">
        <w:t xml:space="preserve"> </w:t>
      </w:r>
    </w:p>
    <w:p w:rsidR="005E1C5A" w:rsidRPr="002A18EC" w:rsidRDefault="005E1C5A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Valdemarsgade 43</w:t>
      </w:r>
    </w:p>
    <w:p w:rsidR="005E1C5A" w:rsidRPr="002A18EC" w:rsidRDefault="005E1C5A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4760 Vordingborg</w:t>
      </w:r>
    </w:p>
    <w:p w:rsidR="00764746" w:rsidRPr="002A18EC" w:rsidRDefault="00764746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Tlf. 55 36 36 36</w:t>
      </w:r>
    </w:p>
    <w:p w:rsidR="00C26FCA" w:rsidRPr="002A18EC" w:rsidRDefault="00C26FCA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www.vordingborg.dk</w:t>
      </w:r>
    </w:p>
    <w:p w:rsidR="00B1734C" w:rsidRPr="002A18EC" w:rsidRDefault="00B1734C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 xml:space="preserve">Sagsnr.: </w:t>
      </w:r>
      <w:r w:rsidR="003300B6" w:rsidRPr="002A18EC">
        <w:rPr>
          <w:sz w:val="20"/>
          <w:szCs w:val="20"/>
        </w:rPr>
        <w:t>14/17778</w:t>
      </w:r>
    </w:p>
    <w:p w:rsidR="005E1C5A" w:rsidRPr="002A18EC" w:rsidRDefault="00764746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 xml:space="preserve">Dokumentnr.: </w:t>
      </w:r>
      <w:r w:rsidR="00F239AE" w:rsidRPr="002A18EC">
        <w:rPr>
          <w:sz w:val="20"/>
          <w:szCs w:val="20"/>
        </w:rPr>
        <w:t>122876/14</w:t>
      </w:r>
    </w:p>
    <w:p w:rsidR="008E4F28" w:rsidRPr="002A18EC" w:rsidRDefault="008E4F28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bookmarkStart w:id="1" w:name="eDocDocumentCaseWorker_0"/>
      <w:r w:rsidRPr="002A18EC">
        <w:rPr>
          <w:sz w:val="20"/>
          <w:szCs w:val="20"/>
        </w:rPr>
        <w:t>Afdeling:</w:t>
      </w:r>
    </w:p>
    <w:p w:rsidR="006525B7" w:rsidRPr="002A18EC" w:rsidRDefault="003300B6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Plan og Byg</w:t>
      </w:r>
    </w:p>
    <w:p w:rsidR="00EF6EB2" w:rsidRPr="002A18EC" w:rsidRDefault="005E1C5A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Sagsbehandler</w:t>
      </w:r>
      <w:bookmarkEnd w:id="1"/>
      <w:r w:rsidR="00764746" w:rsidRPr="002A18EC">
        <w:rPr>
          <w:sz w:val="20"/>
          <w:szCs w:val="20"/>
        </w:rPr>
        <w:t>:</w:t>
      </w:r>
    </w:p>
    <w:p w:rsidR="00901B55" w:rsidRPr="002A18EC" w:rsidRDefault="003300B6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Karen Bruunsgaard</w:t>
      </w:r>
    </w:p>
    <w:p w:rsidR="005E1C5A" w:rsidRPr="002A18EC" w:rsidRDefault="005E1C5A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Di</w:t>
      </w:r>
      <w:r w:rsidR="00764746" w:rsidRPr="002A18EC">
        <w:rPr>
          <w:sz w:val="20"/>
          <w:szCs w:val="20"/>
        </w:rPr>
        <w:t>r.</w:t>
      </w:r>
      <w:r w:rsidR="00BA2E58" w:rsidRPr="002A18EC">
        <w:rPr>
          <w:sz w:val="20"/>
          <w:szCs w:val="20"/>
        </w:rPr>
        <w:t xml:space="preserve"> </w:t>
      </w:r>
      <w:r w:rsidR="003300B6" w:rsidRPr="002A18EC">
        <w:rPr>
          <w:sz w:val="20"/>
          <w:szCs w:val="20"/>
        </w:rPr>
        <w:t>55</w:t>
      </w:r>
      <w:r w:rsidR="008A024A" w:rsidRPr="002A18EC">
        <w:rPr>
          <w:sz w:val="20"/>
          <w:szCs w:val="20"/>
        </w:rPr>
        <w:t xml:space="preserve"> </w:t>
      </w:r>
      <w:r w:rsidR="003300B6" w:rsidRPr="002A18EC">
        <w:rPr>
          <w:sz w:val="20"/>
          <w:szCs w:val="20"/>
        </w:rPr>
        <w:t>36 24</w:t>
      </w:r>
      <w:r w:rsidR="008A024A" w:rsidRPr="002A18EC">
        <w:rPr>
          <w:sz w:val="20"/>
          <w:szCs w:val="20"/>
        </w:rPr>
        <w:t xml:space="preserve"> </w:t>
      </w:r>
      <w:r w:rsidR="003300B6" w:rsidRPr="002A18EC">
        <w:rPr>
          <w:sz w:val="20"/>
          <w:szCs w:val="20"/>
        </w:rPr>
        <w:t>22</w:t>
      </w:r>
    </w:p>
    <w:p w:rsidR="005E1C5A" w:rsidRPr="002A18EC" w:rsidRDefault="003300B6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  <w:r w:rsidRPr="002A18EC">
        <w:rPr>
          <w:sz w:val="20"/>
          <w:szCs w:val="20"/>
        </w:rPr>
        <w:t>kab@vordingborg.dk</w:t>
      </w:r>
    </w:p>
    <w:p w:rsidR="00725AAB" w:rsidRPr="002A18EC" w:rsidRDefault="00725AAB" w:rsidP="002A18EC">
      <w:pPr>
        <w:pStyle w:val="Kolofontekst"/>
        <w:framePr w:w="2155" w:h="4171" w:hRule="exact" w:hSpace="170" w:vSpace="170" w:wrap="around" w:x="9073" w:y="2042"/>
        <w:rPr>
          <w:sz w:val="20"/>
          <w:szCs w:val="20"/>
        </w:rPr>
      </w:pPr>
    </w:p>
    <w:p w:rsidR="005E1C5A" w:rsidRPr="00C4191B" w:rsidRDefault="002D2FAF" w:rsidP="002A18EC">
      <w:pPr>
        <w:pStyle w:val="Kolofontekst"/>
        <w:framePr w:w="2155" w:h="4171" w:hRule="exact" w:hSpace="170" w:vSpace="170" w:wrap="around" w:x="9073" w:y="2042"/>
        <w:rPr>
          <w:sz w:val="22"/>
          <w:szCs w:val="22"/>
        </w:rPr>
      </w:pPr>
      <w:r w:rsidRPr="002A18EC">
        <w:rPr>
          <w:sz w:val="20"/>
          <w:szCs w:val="20"/>
        </w:rPr>
        <w:t>20</w:t>
      </w:r>
      <w:r w:rsidR="003300B6" w:rsidRPr="002A18EC">
        <w:rPr>
          <w:sz w:val="20"/>
          <w:szCs w:val="20"/>
        </w:rPr>
        <w:t>-10-2014</w:t>
      </w:r>
    </w:p>
    <w:p w:rsidR="005E1C5A" w:rsidRPr="004B4D88" w:rsidRDefault="005E1C5A" w:rsidP="005E1C5A">
      <w:pPr>
        <w:rPr>
          <w:rFonts w:cs="Arial"/>
          <w:szCs w:val="22"/>
        </w:rPr>
      </w:pPr>
    </w:p>
    <w:p w:rsidR="005E1C5A" w:rsidRPr="004B4D88" w:rsidRDefault="005E1C5A" w:rsidP="005E1C5A">
      <w:pPr>
        <w:rPr>
          <w:rFonts w:cs="Arial"/>
          <w:szCs w:val="22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5E1C5A">
      <w:pPr>
        <w:rPr>
          <w:rFonts w:cs="Arial"/>
        </w:rPr>
      </w:pPr>
    </w:p>
    <w:p w:rsidR="005E1C5A" w:rsidRPr="004B4D88" w:rsidRDefault="005E1C5A" w:rsidP="002A2842"/>
    <w:p w:rsidR="005E1C5A" w:rsidRDefault="005E1C5A" w:rsidP="002A2842"/>
    <w:p w:rsidR="003F43D7" w:rsidRDefault="003F43D7" w:rsidP="002A2842"/>
    <w:p w:rsidR="003F43D7" w:rsidRDefault="003F43D7" w:rsidP="002A2842"/>
    <w:p w:rsidR="00C4191B" w:rsidRPr="004B4D88" w:rsidRDefault="00C4191B" w:rsidP="002A2842"/>
    <w:p w:rsidR="005E1C5A" w:rsidRPr="004B4D88" w:rsidRDefault="005E1C5A" w:rsidP="002A2842"/>
    <w:p w:rsidR="005E1C5A" w:rsidRPr="003300B6" w:rsidRDefault="003300B6" w:rsidP="008A2A2B">
      <w:pPr>
        <w:pStyle w:val="Overskrift1"/>
        <w:rPr>
          <w:lang w:val="da-DK"/>
        </w:rPr>
      </w:pPr>
      <w:r w:rsidRPr="003300B6">
        <w:rPr>
          <w:lang w:val="da-DK"/>
        </w:rPr>
        <w:t>Referat fra Vordingborg Facaderådsmøde den 19.8.2014</w:t>
      </w:r>
    </w:p>
    <w:p w:rsidR="004B4D88" w:rsidRDefault="004B4D88" w:rsidP="004B4D88">
      <w:pPr>
        <w:rPr>
          <w:rFonts w:cs="Arial"/>
          <w:b/>
          <w:color w:val="000000"/>
          <w:szCs w:val="22"/>
        </w:rPr>
      </w:pPr>
      <w:r>
        <w:rPr>
          <w:rFonts w:cs="Arial"/>
          <w:b/>
          <w:color w:val="000000"/>
          <w:szCs w:val="22"/>
        </w:rPr>
        <w:t>Facaderådets medlemmer:</w:t>
      </w:r>
    </w:p>
    <w:p w:rsidR="004B4D88" w:rsidRDefault="004B4D88" w:rsidP="004B4D88">
      <w:pPr>
        <w:rPr>
          <w:rFonts w:cs="Arial"/>
          <w:b/>
          <w:color w:val="000000"/>
          <w:szCs w:val="22"/>
        </w:rPr>
      </w:pPr>
    </w:p>
    <w:p w:rsidR="004B4D88" w:rsidRPr="00C4191B" w:rsidRDefault="004B4D88" w:rsidP="004B4D88">
      <w:pPr>
        <w:rPr>
          <w:rFonts w:cs="Arial"/>
          <w:color w:val="000000"/>
          <w:szCs w:val="22"/>
          <w:u w:val="single"/>
        </w:rPr>
      </w:pPr>
      <w:r w:rsidRPr="00C4191B">
        <w:rPr>
          <w:rFonts w:cs="Arial"/>
          <w:color w:val="000000"/>
          <w:szCs w:val="22"/>
          <w:u w:val="single"/>
        </w:rPr>
        <w:t>Formand:</w:t>
      </w:r>
    </w:p>
    <w:p w:rsidR="004B4D88" w:rsidRDefault="004B4D88" w:rsidP="004B4D88">
      <w:pPr>
        <w:ind w:left="900"/>
        <w:rPr>
          <w:rFonts w:cs="Arial"/>
          <w:szCs w:val="22"/>
        </w:rPr>
      </w:pPr>
      <w:r>
        <w:rPr>
          <w:rFonts w:cs="Arial"/>
          <w:szCs w:val="22"/>
        </w:rPr>
        <w:t>Formanden er på valg</w:t>
      </w:r>
    </w:p>
    <w:p w:rsidR="004B4D88" w:rsidRPr="00C4191B" w:rsidRDefault="004B4D88" w:rsidP="004B4D88">
      <w:pPr>
        <w:rPr>
          <w:rFonts w:cs="Arial"/>
          <w:color w:val="000000"/>
          <w:szCs w:val="22"/>
          <w:u w:val="single"/>
        </w:rPr>
      </w:pPr>
      <w:r w:rsidRPr="00C4191B">
        <w:rPr>
          <w:rFonts w:cs="Arial"/>
          <w:color w:val="000000"/>
          <w:szCs w:val="22"/>
          <w:u w:val="single"/>
        </w:rPr>
        <w:t>Medlemmer:</w:t>
      </w:r>
    </w:p>
    <w:p w:rsidR="004B4D88" w:rsidRPr="00F54945" w:rsidRDefault="004B4D88" w:rsidP="0022342E">
      <w:pPr>
        <w:ind w:left="99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Anne Stenbæk</w:t>
      </w:r>
      <w:r w:rsidR="00F54945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Berit M. Christensen</w:t>
      </w:r>
      <w:r w:rsidR="00F54945">
        <w:rPr>
          <w:rFonts w:cs="Arial"/>
          <w:color w:val="000000"/>
          <w:szCs w:val="22"/>
        </w:rPr>
        <w:t xml:space="preserve">, </w:t>
      </w:r>
      <w:r w:rsidRPr="00F54945">
        <w:rPr>
          <w:rFonts w:cs="Arial"/>
          <w:color w:val="000000"/>
          <w:szCs w:val="22"/>
        </w:rPr>
        <w:t>Herbert Silz</w:t>
      </w:r>
      <w:r w:rsidR="00F54945" w:rsidRPr="00F54945">
        <w:rPr>
          <w:rFonts w:cs="Arial"/>
          <w:color w:val="000000"/>
          <w:szCs w:val="22"/>
        </w:rPr>
        <w:t xml:space="preserve">, </w:t>
      </w:r>
      <w:r w:rsidRPr="00F54945">
        <w:rPr>
          <w:rFonts w:cs="Arial"/>
          <w:color w:val="000000"/>
          <w:szCs w:val="22"/>
        </w:rPr>
        <w:t>Inger Drachmann</w:t>
      </w:r>
    </w:p>
    <w:p w:rsidR="004B4D88" w:rsidRDefault="004B4D88" w:rsidP="0022342E">
      <w:pPr>
        <w:ind w:left="993"/>
        <w:rPr>
          <w:rFonts w:cs="Arial"/>
          <w:color w:val="000000"/>
          <w:szCs w:val="22"/>
        </w:rPr>
      </w:pPr>
      <w:r w:rsidRPr="00F54945">
        <w:rPr>
          <w:rFonts w:cs="Arial"/>
          <w:color w:val="000000"/>
          <w:szCs w:val="22"/>
        </w:rPr>
        <w:t>Jan Thomsen</w:t>
      </w:r>
      <w:r w:rsidR="00F54945" w:rsidRPr="00F54945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Gitte Kongstad</w:t>
      </w:r>
      <w:r w:rsidR="00F54945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Poul Nielsen</w:t>
      </w:r>
      <w:r w:rsidR="00F54945">
        <w:rPr>
          <w:rFonts w:cs="Arial"/>
          <w:color w:val="000000"/>
          <w:szCs w:val="22"/>
        </w:rPr>
        <w:t xml:space="preserve"> og </w:t>
      </w:r>
      <w:r>
        <w:rPr>
          <w:rFonts w:cs="Arial"/>
          <w:color w:val="000000"/>
          <w:szCs w:val="22"/>
        </w:rPr>
        <w:t>Tim Brorsen</w:t>
      </w:r>
    </w:p>
    <w:p w:rsidR="004B4D88" w:rsidRPr="00E43ACC" w:rsidRDefault="004B4D88" w:rsidP="004B4D88">
      <w:pPr>
        <w:rPr>
          <w:rFonts w:cs="Arial"/>
          <w:color w:val="000000"/>
          <w:szCs w:val="22"/>
          <w:u w:val="single"/>
        </w:rPr>
      </w:pPr>
      <w:r w:rsidRPr="00E43ACC">
        <w:rPr>
          <w:rFonts w:cs="Arial"/>
          <w:color w:val="000000"/>
          <w:szCs w:val="22"/>
          <w:u w:val="single"/>
        </w:rPr>
        <w:t>Udtrådt af Facaderådet:</w:t>
      </w:r>
    </w:p>
    <w:p w:rsidR="004B4D88" w:rsidRDefault="004B4D88" w:rsidP="0022342E">
      <w:pPr>
        <w:ind w:left="99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Sven Vejlø – tidligere formand</w:t>
      </w:r>
    </w:p>
    <w:p w:rsidR="00C4191B" w:rsidRPr="00C4191B" w:rsidRDefault="00C4191B" w:rsidP="00C4191B">
      <w:pPr>
        <w:rPr>
          <w:rFonts w:cs="Arial"/>
          <w:szCs w:val="22"/>
          <w:u w:val="single"/>
        </w:rPr>
      </w:pPr>
      <w:r w:rsidRPr="00C4191B">
        <w:rPr>
          <w:rFonts w:cs="Arial"/>
          <w:szCs w:val="22"/>
          <w:u w:val="single"/>
        </w:rPr>
        <w:t>Ikke til stede:</w:t>
      </w:r>
    </w:p>
    <w:p w:rsidR="00C4191B" w:rsidRPr="006720F5" w:rsidRDefault="00F54945" w:rsidP="0022342E">
      <w:pPr>
        <w:ind w:left="993"/>
        <w:rPr>
          <w:rFonts w:cs="Arial"/>
          <w:szCs w:val="22"/>
        </w:rPr>
      </w:pPr>
      <w:r w:rsidRPr="006720F5">
        <w:rPr>
          <w:rFonts w:cs="Arial"/>
          <w:szCs w:val="22"/>
        </w:rPr>
        <w:t>Berit Christensen</w:t>
      </w:r>
      <w:r w:rsidR="006720F5" w:rsidRPr="006720F5">
        <w:rPr>
          <w:rFonts w:cs="Arial"/>
          <w:szCs w:val="22"/>
        </w:rPr>
        <w:t>, Poul Nielsen, Tim Brorsen og Sv</w:t>
      </w:r>
      <w:r w:rsidR="006720F5">
        <w:rPr>
          <w:rFonts w:cs="Arial"/>
          <w:szCs w:val="22"/>
        </w:rPr>
        <w:t>en Vejlø</w:t>
      </w:r>
    </w:p>
    <w:p w:rsidR="00C4191B" w:rsidRPr="006720F5" w:rsidRDefault="00C4191B" w:rsidP="00C4191B">
      <w:pPr>
        <w:ind w:left="900"/>
        <w:rPr>
          <w:rFonts w:cs="Arial"/>
          <w:color w:val="000000"/>
          <w:sz w:val="20"/>
        </w:rPr>
      </w:pPr>
    </w:p>
    <w:p w:rsidR="00C4191B" w:rsidRDefault="00C4191B" w:rsidP="00C4191B">
      <w:pPr>
        <w:rPr>
          <w:rFonts w:cs="Arial"/>
          <w:b/>
          <w:color w:val="000000"/>
          <w:szCs w:val="22"/>
        </w:rPr>
      </w:pPr>
      <w:r>
        <w:rPr>
          <w:rFonts w:cs="Arial"/>
          <w:b/>
          <w:color w:val="000000"/>
          <w:szCs w:val="22"/>
        </w:rPr>
        <w:t>Dagsorden:</w:t>
      </w:r>
    </w:p>
    <w:p w:rsidR="00C4191B" w:rsidRDefault="00C4191B" w:rsidP="00C4191B">
      <w:pPr>
        <w:rPr>
          <w:rFonts w:cs="Arial"/>
          <w:color w:val="000000"/>
          <w:sz w:val="20"/>
          <w:szCs w:val="24"/>
          <w:u w:val="single"/>
        </w:rPr>
      </w:pPr>
      <w:r w:rsidRPr="00826B05">
        <w:rPr>
          <w:rFonts w:cs="Arial"/>
          <w:b/>
          <w:color w:val="000000"/>
          <w:sz w:val="20"/>
          <w:u w:val="single"/>
        </w:rPr>
        <w:t>1 – Godkendelse af</w:t>
      </w:r>
      <w:r w:rsidR="008A024A" w:rsidRPr="00826B05">
        <w:rPr>
          <w:rFonts w:cs="Arial"/>
          <w:b/>
          <w:color w:val="000000"/>
          <w:sz w:val="20"/>
          <w:u w:val="single"/>
        </w:rPr>
        <w:t xml:space="preserve"> referat fra mødet den 21. juni</w:t>
      </w:r>
      <w:r w:rsidRPr="00826B05">
        <w:rPr>
          <w:rFonts w:cs="Arial"/>
          <w:b/>
          <w:color w:val="000000"/>
          <w:sz w:val="20"/>
          <w:u w:val="single"/>
        </w:rPr>
        <w:t xml:space="preserve"> 2012</w:t>
      </w:r>
      <w:r>
        <w:rPr>
          <w:rFonts w:cs="Arial"/>
          <w:color w:val="000000"/>
          <w:sz w:val="20"/>
          <w:u w:val="single"/>
        </w:rPr>
        <w:t>.</w:t>
      </w:r>
    </w:p>
    <w:p w:rsidR="004B4D88" w:rsidRDefault="00DA0F4E" w:rsidP="004B4D88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Referatet blev godkendt</w:t>
      </w:r>
    </w:p>
    <w:p w:rsidR="004B4D88" w:rsidRDefault="004B4D88" w:rsidP="004B4D88">
      <w:pPr>
        <w:ind w:left="900"/>
        <w:rPr>
          <w:rFonts w:cs="Arial"/>
          <w:color w:val="000000"/>
          <w:szCs w:val="22"/>
        </w:rPr>
      </w:pPr>
    </w:p>
    <w:p w:rsidR="004B4D88" w:rsidRPr="00826B05" w:rsidRDefault="004B4D88" w:rsidP="004B4D88">
      <w:pPr>
        <w:rPr>
          <w:rFonts w:cs="Arial"/>
          <w:b/>
          <w:color w:val="000000"/>
          <w:szCs w:val="22"/>
          <w:u w:val="single"/>
        </w:rPr>
      </w:pPr>
      <w:r w:rsidRPr="00826B05">
        <w:rPr>
          <w:rFonts w:cs="Arial"/>
          <w:b/>
          <w:color w:val="000000"/>
          <w:szCs w:val="22"/>
          <w:u w:val="single"/>
        </w:rPr>
        <w:t>2 – Valg af ordstyrer</w:t>
      </w:r>
    </w:p>
    <w:p w:rsidR="004B4D88" w:rsidRDefault="004B4D88" w:rsidP="004B4D88">
      <w:pPr>
        <w:rPr>
          <w:rFonts w:cs="Arial"/>
          <w:color w:val="000000"/>
          <w:szCs w:val="22"/>
          <w:u w:val="single"/>
        </w:rPr>
      </w:pPr>
    </w:p>
    <w:p w:rsidR="004B4D88" w:rsidRPr="00826B05" w:rsidRDefault="004B4D88" w:rsidP="004B4D88">
      <w:pPr>
        <w:rPr>
          <w:rFonts w:cs="Arial"/>
          <w:b/>
          <w:color w:val="000000"/>
          <w:szCs w:val="22"/>
          <w:u w:val="single"/>
        </w:rPr>
      </w:pPr>
      <w:r w:rsidRPr="00826B05">
        <w:rPr>
          <w:rFonts w:cs="Arial"/>
          <w:b/>
          <w:color w:val="000000"/>
          <w:szCs w:val="22"/>
          <w:u w:val="single"/>
        </w:rPr>
        <w:t>3 – Valg af formand og næstformand</w:t>
      </w:r>
    </w:p>
    <w:p w:rsidR="00DA0F4E" w:rsidRPr="00DA0F4E" w:rsidRDefault="00DA0F4E" w:rsidP="004B4D88">
      <w:pPr>
        <w:rPr>
          <w:rFonts w:cs="Arial"/>
          <w:color w:val="000000"/>
          <w:szCs w:val="22"/>
        </w:rPr>
      </w:pPr>
      <w:r w:rsidRPr="00DA0F4E">
        <w:rPr>
          <w:rFonts w:cs="Arial"/>
          <w:color w:val="000000"/>
          <w:szCs w:val="22"/>
        </w:rPr>
        <w:t>Da formanden ikke ønske</w:t>
      </w:r>
      <w:r w:rsidR="007B35D7">
        <w:rPr>
          <w:rFonts w:cs="Arial"/>
          <w:color w:val="000000"/>
          <w:szCs w:val="22"/>
        </w:rPr>
        <w:t>de</w:t>
      </w:r>
      <w:r w:rsidRPr="00DA0F4E">
        <w:rPr>
          <w:rFonts w:cs="Arial"/>
          <w:color w:val="000000"/>
          <w:szCs w:val="22"/>
        </w:rPr>
        <w:t xml:space="preserve"> at være formand </w:t>
      </w:r>
      <w:r>
        <w:rPr>
          <w:rFonts w:cs="Arial"/>
          <w:color w:val="000000"/>
          <w:szCs w:val="22"/>
        </w:rPr>
        <w:t xml:space="preserve">mere, </w:t>
      </w:r>
      <w:r w:rsidRPr="00DA0F4E">
        <w:rPr>
          <w:rFonts w:cs="Arial"/>
          <w:color w:val="000000"/>
          <w:szCs w:val="22"/>
        </w:rPr>
        <w:t>var der lagt op til</w:t>
      </w:r>
      <w:r>
        <w:rPr>
          <w:rFonts w:cs="Arial"/>
          <w:color w:val="000000"/>
          <w:szCs w:val="22"/>
        </w:rPr>
        <w:t>,</w:t>
      </w:r>
      <w:r w:rsidRPr="00DA0F4E">
        <w:rPr>
          <w:rFonts w:cs="Arial"/>
          <w:color w:val="000000"/>
          <w:szCs w:val="22"/>
        </w:rPr>
        <w:t xml:space="preserve"> at der skal</w:t>
      </w:r>
      <w:r>
        <w:rPr>
          <w:rFonts w:cs="Arial"/>
          <w:color w:val="000000"/>
          <w:szCs w:val="22"/>
        </w:rPr>
        <w:t xml:space="preserve"> vælges en ny formand og næstformand. Der var ingen af mødedeltagerne</w:t>
      </w:r>
      <w:r w:rsidR="007B35D7">
        <w:rPr>
          <w:rFonts w:cs="Arial"/>
          <w:color w:val="000000"/>
          <w:szCs w:val="22"/>
        </w:rPr>
        <w:t>,</w:t>
      </w:r>
      <w:r>
        <w:rPr>
          <w:rFonts w:cs="Arial"/>
          <w:color w:val="000000"/>
          <w:szCs w:val="22"/>
        </w:rPr>
        <w:t xml:space="preserve"> der ønskede at stille op til </w:t>
      </w:r>
      <w:r w:rsidR="007B35D7">
        <w:rPr>
          <w:rFonts w:cs="Arial"/>
          <w:color w:val="000000"/>
          <w:szCs w:val="22"/>
        </w:rPr>
        <w:t xml:space="preserve">posten </w:t>
      </w:r>
      <w:r>
        <w:rPr>
          <w:rFonts w:cs="Arial"/>
          <w:color w:val="000000"/>
          <w:szCs w:val="22"/>
        </w:rPr>
        <w:t>som formand eller næstformand. Det er vigtigt</w:t>
      </w:r>
      <w:r w:rsidR="009C6C26">
        <w:rPr>
          <w:rFonts w:cs="Arial"/>
          <w:color w:val="000000"/>
          <w:szCs w:val="22"/>
        </w:rPr>
        <w:t>,</w:t>
      </w:r>
      <w:r>
        <w:rPr>
          <w:rFonts w:cs="Arial"/>
          <w:color w:val="000000"/>
          <w:szCs w:val="22"/>
        </w:rPr>
        <w:t xml:space="preserve"> at vi får valgt </w:t>
      </w:r>
      <w:r w:rsidR="007B35D7">
        <w:rPr>
          <w:rFonts w:cs="Arial"/>
          <w:color w:val="000000"/>
          <w:szCs w:val="22"/>
        </w:rPr>
        <w:t>en formand og næstformand. Vi håber</w:t>
      </w:r>
      <w:r w:rsidR="009C6C26">
        <w:rPr>
          <w:rFonts w:cs="Arial"/>
          <w:color w:val="000000"/>
          <w:szCs w:val="22"/>
        </w:rPr>
        <w:t>,</w:t>
      </w:r>
      <w:r w:rsidR="007B35D7">
        <w:rPr>
          <w:rFonts w:cs="Arial"/>
          <w:color w:val="000000"/>
          <w:szCs w:val="22"/>
        </w:rPr>
        <w:t xml:space="preserve"> der kan vælges en eller to på det næste facaderådsmøde.</w:t>
      </w:r>
    </w:p>
    <w:p w:rsidR="00DA0F4E" w:rsidRDefault="00DA0F4E" w:rsidP="004B4D88">
      <w:pPr>
        <w:rPr>
          <w:rFonts w:cs="Arial"/>
          <w:color w:val="000000"/>
          <w:szCs w:val="22"/>
          <w:u w:val="single"/>
        </w:rPr>
      </w:pPr>
    </w:p>
    <w:p w:rsidR="004B4D88" w:rsidRPr="00826B05" w:rsidRDefault="004B4D88" w:rsidP="004B4D88">
      <w:pPr>
        <w:rPr>
          <w:rFonts w:cs="Arial"/>
          <w:b/>
          <w:color w:val="000000"/>
          <w:szCs w:val="22"/>
          <w:u w:val="single"/>
        </w:rPr>
      </w:pPr>
      <w:r w:rsidRPr="00826B05">
        <w:rPr>
          <w:rFonts w:cs="Arial"/>
          <w:b/>
          <w:color w:val="000000"/>
          <w:szCs w:val="22"/>
          <w:u w:val="single"/>
        </w:rPr>
        <w:t>4 - Kan mødetidspunktet evt. ændres til senere på dagen?</w:t>
      </w:r>
    </w:p>
    <w:p w:rsidR="009C6C26" w:rsidRDefault="004B4D88" w:rsidP="009C6C26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Facaderådets medlem fra Museet Berit M. Christensen tager sig også af </w:t>
      </w:r>
      <w:r w:rsidR="003F43D7">
        <w:rPr>
          <w:rFonts w:cs="Arial"/>
          <w:color w:val="000000"/>
          <w:szCs w:val="22"/>
        </w:rPr>
        <w:t>Facaderåds-</w:t>
      </w:r>
      <w:r w:rsidR="009C6C26">
        <w:rPr>
          <w:rFonts w:cs="Arial"/>
          <w:color w:val="000000"/>
          <w:szCs w:val="22"/>
        </w:rPr>
        <w:t xml:space="preserve"> sagern</w:t>
      </w:r>
      <w:r>
        <w:rPr>
          <w:rFonts w:cs="Arial"/>
          <w:color w:val="000000"/>
          <w:szCs w:val="22"/>
        </w:rPr>
        <w:t xml:space="preserve">e i Præstø Facaderåd. Da vi omorganiserede vores facaderådsarbejde synes vi, fra administrationernes side, at det ville være praktisk at lægge facaderådsmøderne på samme dag i ugen og på samme tidspunkt. Vi havde ikke tænkt på, at der kunne opstå den situation, at </w:t>
      </w:r>
      <w:r w:rsidR="003F43D7">
        <w:rPr>
          <w:rFonts w:cs="Arial"/>
          <w:color w:val="000000"/>
          <w:szCs w:val="22"/>
        </w:rPr>
        <w:t>é</w:t>
      </w:r>
      <w:r>
        <w:rPr>
          <w:rFonts w:cs="Arial"/>
          <w:color w:val="000000"/>
          <w:szCs w:val="22"/>
        </w:rPr>
        <w:t xml:space="preserve">n repræsentant fra en af foreningerne/interesseorganisationerne skulle dække mere end </w:t>
      </w:r>
      <w:r w:rsidR="009C6C26">
        <w:rPr>
          <w:rFonts w:cs="Arial"/>
          <w:color w:val="000000"/>
          <w:szCs w:val="22"/>
        </w:rPr>
        <w:t>ét</w:t>
      </w:r>
      <w:r>
        <w:rPr>
          <w:rFonts w:cs="Arial"/>
          <w:color w:val="000000"/>
          <w:szCs w:val="22"/>
        </w:rPr>
        <w:t xml:space="preserve"> Facaderåd. </w:t>
      </w:r>
    </w:p>
    <w:p w:rsidR="009C6C26" w:rsidRDefault="009C6C26" w:rsidP="009C6C26">
      <w:pPr>
        <w:rPr>
          <w:rFonts w:cs="Arial"/>
          <w:color w:val="000000"/>
          <w:szCs w:val="22"/>
        </w:rPr>
      </w:pPr>
    </w:p>
    <w:p w:rsidR="007B35D7" w:rsidRPr="00A44BC9" w:rsidRDefault="007B35D7" w:rsidP="009C6C26">
      <w:pPr>
        <w:rPr>
          <w:rFonts w:cs="Arial"/>
          <w:szCs w:val="22"/>
        </w:rPr>
      </w:pPr>
      <w:r w:rsidRPr="00A44BC9">
        <w:rPr>
          <w:rFonts w:cs="Arial"/>
          <w:b/>
          <w:color w:val="000000"/>
          <w:szCs w:val="22"/>
          <w:u w:val="single"/>
        </w:rPr>
        <w:t>Facaderådet anbefaler:</w:t>
      </w:r>
    </w:p>
    <w:p w:rsidR="004B4D88" w:rsidRDefault="007B35D7" w:rsidP="004B4D88">
      <w:pPr>
        <w:rPr>
          <w:rFonts w:cs="Arial"/>
          <w:color w:val="000000"/>
          <w:szCs w:val="22"/>
        </w:rPr>
      </w:pPr>
      <w:r w:rsidRPr="007B35D7">
        <w:rPr>
          <w:rFonts w:cs="Arial"/>
          <w:color w:val="000000"/>
          <w:szCs w:val="22"/>
        </w:rPr>
        <w:t>Det blev diskuteret</w:t>
      </w:r>
      <w:r w:rsidR="009C6C26">
        <w:rPr>
          <w:rFonts w:cs="Arial"/>
          <w:color w:val="000000"/>
          <w:szCs w:val="22"/>
        </w:rPr>
        <w:t>,</w:t>
      </w:r>
      <w:r w:rsidRPr="007B35D7">
        <w:rPr>
          <w:rFonts w:cs="Arial"/>
          <w:color w:val="000000"/>
          <w:szCs w:val="22"/>
        </w:rPr>
        <w:t xml:space="preserve"> om mødet evt. kan lægges senere på dagen</w:t>
      </w:r>
      <w:r>
        <w:rPr>
          <w:rFonts w:cs="Arial"/>
          <w:color w:val="000000"/>
          <w:szCs w:val="22"/>
        </w:rPr>
        <w:t>, men der var enighed om</w:t>
      </w:r>
      <w:r w:rsidR="009C6C26">
        <w:rPr>
          <w:rFonts w:cs="Arial"/>
          <w:color w:val="000000"/>
          <w:szCs w:val="22"/>
        </w:rPr>
        <w:t>,</w:t>
      </w:r>
      <w:r>
        <w:rPr>
          <w:rFonts w:cs="Arial"/>
          <w:color w:val="000000"/>
          <w:szCs w:val="22"/>
        </w:rPr>
        <w:t xml:space="preserve"> at det ikke var så god en idé, da medlemmerne vurdere at det nok var for meget for </w:t>
      </w:r>
      <w:r w:rsidR="00BF2C3D">
        <w:rPr>
          <w:rFonts w:cs="Arial"/>
          <w:color w:val="000000"/>
          <w:szCs w:val="22"/>
        </w:rPr>
        <w:t xml:space="preserve">Berit at deltage i </w:t>
      </w:r>
      <w:r>
        <w:rPr>
          <w:rFonts w:cs="Arial"/>
          <w:color w:val="000000"/>
          <w:szCs w:val="22"/>
        </w:rPr>
        <w:t>2 facaderådsmøde</w:t>
      </w:r>
      <w:r w:rsidR="00BF2C3D">
        <w:rPr>
          <w:rFonts w:cs="Arial"/>
          <w:color w:val="000000"/>
          <w:szCs w:val="22"/>
        </w:rPr>
        <w:t xml:space="preserve">r i rap. Det ville også være ubekvemt for </w:t>
      </w:r>
      <w:r w:rsidR="009C6C26">
        <w:rPr>
          <w:rFonts w:cs="Arial"/>
          <w:color w:val="000000"/>
          <w:szCs w:val="22"/>
        </w:rPr>
        <w:t>Jan Thomsen</w:t>
      </w:r>
      <w:r w:rsidR="00BF2C3D">
        <w:rPr>
          <w:rFonts w:cs="Arial"/>
          <w:color w:val="000000"/>
          <w:szCs w:val="22"/>
        </w:rPr>
        <w:t xml:space="preserve">, da han har arbejdstider, der ligger tidligt på dagen (natten)!!! </w:t>
      </w:r>
    </w:p>
    <w:p w:rsidR="00BF2C3D" w:rsidRDefault="00BF2C3D" w:rsidP="004B4D88">
      <w:pPr>
        <w:rPr>
          <w:rFonts w:cs="Arial"/>
          <w:color w:val="000000"/>
          <w:szCs w:val="22"/>
        </w:rPr>
      </w:pPr>
    </w:p>
    <w:p w:rsidR="006D7726" w:rsidRDefault="00BF2C3D" w:rsidP="004B4D88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Det blev nævnt, at det måske var en bedre idé, at lægge Vordingborg Facaderådsmøder en anden dag. Om onsdagen har vi her i Planafdelingen næsten altid </w:t>
      </w:r>
      <w:r w:rsidR="009C6C26">
        <w:rPr>
          <w:rFonts w:cs="Arial"/>
          <w:color w:val="000000"/>
          <w:szCs w:val="22"/>
        </w:rPr>
        <w:t xml:space="preserve">om </w:t>
      </w:r>
      <w:r w:rsidR="006D7726">
        <w:rPr>
          <w:rFonts w:cs="Arial"/>
          <w:color w:val="000000"/>
          <w:szCs w:val="22"/>
        </w:rPr>
        <w:t xml:space="preserve">formiddag </w:t>
      </w:r>
      <w:r>
        <w:rPr>
          <w:rFonts w:cs="Arial"/>
          <w:color w:val="000000"/>
          <w:szCs w:val="22"/>
        </w:rPr>
        <w:t>et internt møde her i Planaf</w:t>
      </w:r>
      <w:r w:rsidR="006D7726"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zCs w:val="22"/>
        </w:rPr>
        <w:t>elingen</w:t>
      </w:r>
      <w:r w:rsidR="006D7726">
        <w:rPr>
          <w:rFonts w:cs="Arial"/>
          <w:color w:val="000000"/>
          <w:szCs w:val="22"/>
        </w:rPr>
        <w:t xml:space="preserve">, så onsdagen vil ikke komme til at fungere for mig. </w:t>
      </w:r>
      <w:r>
        <w:rPr>
          <w:rFonts w:cs="Arial"/>
          <w:color w:val="000000"/>
          <w:szCs w:val="22"/>
        </w:rPr>
        <w:t>Jeg har været i kontakt med Berit Christensen</w:t>
      </w:r>
      <w:r w:rsidR="006D7726">
        <w:rPr>
          <w:rFonts w:cs="Arial"/>
          <w:color w:val="000000"/>
          <w:szCs w:val="22"/>
        </w:rPr>
        <w:t xml:space="preserve"> og foreslået hende at vi holder facaderåds</w:t>
      </w:r>
      <w:r w:rsidR="003F43D7">
        <w:rPr>
          <w:rFonts w:cs="Arial"/>
          <w:color w:val="000000"/>
          <w:szCs w:val="22"/>
        </w:rPr>
        <w:t>-</w:t>
      </w:r>
      <w:r w:rsidR="006D7726">
        <w:rPr>
          <w:rFonts w:cs="Arial"/>
          <w:color w:val="000000"/>
          <w:szCs w:val="22"/>
        </w:rPr>
        <w:t xml:space="preserve">møderne om torsdagen, det kan hun godt. </w:t>
      </w:r>
    </w:p>
    <w:p w:rsidR="006D7726" w:rsidRDefault="006D7726" w:rsidP="004B4D88">
      <w:pPr>
        <w:rPr>
          <w:rFonts w:cs="Arial"/>
          <w:color w:val="000000"/>
          <w:szCs w:val="22"/>
        </w:rPr>
      </w:pPr>
    </w:p>
    <w:p w:rsidR="00BF2C3D" w:rsidRPr="00481EA5" w:rsidRDefault="006D7726" w:rsidP="004B4D88">
      <w:pPr>
        <w:rPr>
          <w:rFonts w:cs="Arial"/>
          <w:b/>
          <w:color w:val="000000"/>
          <w:szCs w:val="22"/>
          <w:u w:val="single"/>
        </w:rPr>
      </w:pPr>
      <w:r w:rsidRPr="00481EA5">
        <w:rPr>
          <w:rFonts w:cs="Arial"/>
          <w:b/>
          <w:color w:val="000000"/>
          <w:szCs w:val="22"/>
          <w:u w:val="single"/>
        </w:rPr>
        <w:t>For fremtiden kommer møderne til at foregå torsdag formiddag kl. 8:30 – med mindre det kommer helt på tværs, af de planer</w:t>
      </w:r>
      <w:r w:rsidR="008A024A" w:rsidRPr="00481EA5">
        <w:rPr>
          <w:rFonts w:cs="Arial"/>
          <w:b/>
          <w:color w:val="000000"/>
          <w:szCs w:val="22"/>
          <w:u w:val="single"/>
        </w:rPr>
        <w:t>,</w:t>
      </w:r>
      <w:r w:rsidRPr="00481EA5">
        <w:rPr>
          <w:rFonts w:cs="Arial"/>
          <w:b/>
          <w:color w:val="000000"/>
          <w:szCs w:val="22"/>
          <w:u w:val="single"/>
        </w:rPr>
        <w:t xml:space="preserve"> I andre har.</w:t>
      </w:r>
      <w:r w:rsidR="00BF2C3D" w:rsidRPr="00481EA5">
        <w:rPr>
          <w:rFonts w:cs="Arial"/>
          <w:b/>
          <w:color w:val="000000"/>
          <w:szCs w:val="22"/>
          <w:u w:val="single"/>
        </w:rPr>
        <w:t xml:space="preserve"> </w:t>
      </w:r>
    </w:p>
    <w:p w:rsidR="007B35D7" w:rsidRPr="006D7726" w:rsidRDefault="007B35D7" w:rsidP="004B4D88">
      <w:pPr>
        <w:rPr>
          <w:rFonts w:cs="Arial"/>
          <w:color w:val="000000"/>
          <w:szCs w:val="22"/>
          <w:u w:val="single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  <w:r>
        <w:rPr>
          <w:rFonts w:cs="Arial"/>
          <w:b/>
          <w:szCs w:val="22"/>
          <w:u w:val="single"/>
        </w:rPr>
        <w:t>5 – Gåsetorvet 5, 4860 V</w:t>
      </w:r>
    </w:p>
    <w:p w:rsidR="004B4D88" w:rsidRDefault="004B4D88" w:rsidP="004B4D88">
      <w:pPr>
        <w:rPr>
          <w:rFonts w:cs="Arial"/>
          <w:szCs w:val="22"/>
        </w:rPr>
      </w:pPr>
      <w:r>
        <w:rPr>
          <w:rFonts w:cs="Arial"/>
          <w:szCs w:val="22"/>
        </w:rPr>
        <w:t>Slagter Beier og Stensved Slagtehus har fusioneret</w:t>
      </w:r>
      <w:r w:rsidR="009C6C2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og de ønsker</w:t>
      </w:r>
      <w:r w:rsidR="009C6C2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at synliggøre dere</w:t>
      </w:r>
      <w:r w:rsidR="009C6C26">
        <w:rPr>
          <w:rFonts w:cs="Arial"/>
          <w:szCs w:val="22"/>
        </w:rPr>
        <w:t>s virksomhed på Gåsetorvet. De ø</w:t>
      </w:r>
      <w:r>
        <w:rPr>
          <w:rFonts w:cs="Arial"/>
          <w:szCs w:val="22"/>
        </w:rPr>
        <w:t>nsker</w:t>
      </w:r>
      <w:r w:rsidR="009C6C2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at opsætte en skiltepylon der skal være 4 meter høj og 80 cm bred</w:t>
      </w:r>
      <w:r w:rsidR="000151E9">
        <w:rPr>
          <w:rFonts w:cs="Arial"/>
          <w:szCs w:val="22"/>
        </w:rPr>
        <w:t xml:space="preserve"> med </w:t>
      </w:r>
      <w:r>
        <w:rPr>
          <w:rFonts w:cs="Arial"/>
          <w:szCs w:val="22"/>
        </w:rPr>
        <w:t>hvid bund</w:t>
      </w:r>
      <w:r w:rsidR="000151E9">
        <w:rPr>
          <w:rFonts w:cs="Arial"/>
          <w:szCs w:val="22"/>
        </w:rPr>
        <w:t>farve og sorte bogstaver</w:t>
      </w:r>
      <w:r>
        <w:rPr>
          <w:rFonts w:cs="Arial"/>
          <w:szCs w:val="22"/>
        </w:rPr>
        <w:t>. På pylonen ønsker man, at gøre plads til de kommende butikker/virksomheder, der forhåbentlig har lyst til at slå sig ned i området.</w:t>
      </w: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Lovgrundlag:</w:t>
      </w:r>
    </w:p>
    <w:p w:rsidR="004B4D88" w:rsidRDefault="004B4D88" w:rsidP="004B4D88">
      <w:pPr>
        <w:rPr>
          <w:rFonts w:cs="Arial"/>
          <w:szCs w:val="22"/>
        </w:rPr>
      </w:pPr>
      <w:r>
        <w:rPr>
          <w:rFonts w:cs="Arial"/>
          <w:szCs w:val="22"/>
        </w:rPr>
        <w:t>Ejendommen er ikke omfattet af en Lokalplan.</w:t>
      </w:r>
    </w:p>
    <w:p w:rsidR="00A44BC9" w:rsidRDefault="00A44BC9" w:rsidP="004B4D88">
      <w:pPr>
        <w:rPr>
          <w:rFonts w:cs="Arial"/>
          <w:szCs w:val="22"/>
        </w:rPr>
      </w:pPr>
    </w:p>
    <w:p w:rsidR="00A44BC9" w:rsidRPr="00A44BC9" w:rsidRDefault="00A44BC9" w:rsidP="00A44BC9">
      <w:pPr>
        <w:spacing w:line="280" w:lineRule="exact"/>
        <w:rPr>
          <w:rFonts w:cs="Arial"/>
          <w:szCs w:val="22"/>
        </w:rPr>
      </w:pPr>
      <w:r w:rsidRPr="00A44BC9">
        <w:rPr>
          <w:rFonts w:cs="Arial"/>
          <w:b/>
          <w:color w:val="000000"/>
          <w:szCs w:val="22"/>
          <w:u w:val="single"/>
        </w:rPr>
        <w:t>Facaderådet anbefaler:</w:t>
      </w:r>
    </w:p>
    <w:p w:rsidR="00A44BC9" w:rsidRPr="00A44BC9" w:rsidRDefault="00A44BC9" w:rsidP="00A44BC9">
      <w:pPr>
        <w:rPr>
          <w:rFonts w:cs="Arial"/>
          <w:szCs w:val="22"/>
        </w:rPr>
      </w:pPr>
      <w:r w:rsidRPr="00A44BC9">
        <w:rPr>
          <w:rFonts w:cs="Arial"/>
          <w:szCs w:val="22"/>
        </w:rPr>
        <w:t xml:space="preserve">Vordingborg Facaderådet vurderede i mødet den 19.8.2014, at det fremsendte forslag til </w:t>
      </w:r>
    </w:p>
    <w:p w:rsidR="004B4D88" w:rsidRDefault="006D7726" w:rsidP="004B4D88">
      <w:pPr>
        <w:rPr>
          <w:rFonts w:cs="Arial"/>
          <w:szCs w:val="22"/>
        </w:rPr>
      </w:pPr>
      <w:r>
        <w:rPr>
          <w:rFonts w:cs="Arial"/>
          <w:szCs w:val="22"/>
        </w:rPr>
        <w:t>skilt ved Gåsetorvet</w:t>
      </w:r>
      <w:r w:rsidR="00AE3C5F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5D35BA">
        <w:rPr>
          <w:rFonts w:cs="Arial"/>
          <w:szCs w:val="22"/>
        </w:rPr>
        <w:t xml:space="preserve">med </w:t>
      </w:r>
      <w:r w:rsidR="00AE3C5F">
        <w:rPr>
          <w:rFonts w:cs="Arial"/>
          <w:szCs w:val="22"/>
        </w:rPr>
        <w:t xml:space="preserve">en </w:t>
      </w:r>
      <w:r w:rsidR="005D35BA">
        <w:rPr>
          <w:rFonts w:cs="Arial"/>
          <w:szCs w:val="22"/>
        </w:rPr>
        <w:t xml:space="preserve">højde på 4 meter </w:t>
      </w:r>
      <w:r>
        <w:rPr>
          <w:rFonts w:cs="Arial"/>
          <w:szCs w:val="22"/>
        </w:rPr>
        <w:t>var for højt. De pyloner</w:t>
      </w:r>
      <w:r w:rsidR="00F53C6A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der indenfor den seneste tid er opsat i Vordingborg er ikke mere </w:t>
      </w:r>
      <w:r w:rsidR="00F53C6A">
        <w:rPr>
          <w:rFonts w:cs="Arial"/>
          <w:szCs w:val="22"/>
        </w:rPr>
        <w:t>e</w:t>
      </w:r>
      <w:r>
        <w:rPr>
          <w:rFonts w:cs="Arial"/>
          <w:szCs w:val="22"/>
        </w:rPr>
        <w:t>nd 3 meter høje</w:t>
      </w:r>
      <w:r w:rsidR="005D35BA">
        <w:rPr>
          <w:rFonts w:cs="Arial"/>
          <w:szCs w:val="22"/>
        </w:rPr>
        <w:t xml:space="preserve"> bl.a. den ved Color Plus.</w:t>
      </w:r>
      <w:r>
        <w:rPr>
          <w:rFonts w:cs="Arial"/>
          <w:szCs w:val="22"/>
        </w:rPr>
        <w:t xml:space="preserve"> </w:t>
      </w:r>
    </w:p>
    <w:p w:rsidR="00BB4360" w:rsidRDefault="00BB4360" w:rsidP="004B4D88">
      <w:pPr>
        <w:rPr>
          <w:rFonts w:cs="Arial"/>
          <w:szCs w:val="22"/>
        </w:rPr>
      </w:pPr>
    </w:p>
    <w:p w:rsidR="006D7726" w:rsidRDefault="00216324" w:rsidP="004B4D88">
      <w:pPr>
        <w:rPr>
          <w:rFonts w:cs="Arial"/>
          <w:szCs w:val="22"/>
        </w:rPr>
      </w:pPr>
      <w:r>
        <w:rPr>
          <w:rFonts w:cs="Arial"/>
          <w:szCs w:val="22"/>
        </w:rPr>
        <w:t>Facaderådet anbefaler, at man prøver at indføre en praksis, der går ud på, at der i den indre by ikke opsættes pyloner, der er over 3 meter høje.</w:t>
      </w:r>
    </w:p>
    <w:p w:rsidR="00BB4360" w:rsidRDefault="00BB4360" w:rsidP="004B4D88">
      <w:pPr>
        <w:rPr>
          <w:rFonts w:cs="Arial"/>
          <w:szCs w:val="22"/>
        </w:rPr>
      </w:pPr>
    </w:p>
    <w:p w:rsidR="006D7726" w:rsidRDefault="00BB4360" w:rsidP="004B4D88">
      <w:pPr>
        <w:rPr>
          <w:rFonts w:cs="Arial"/>
          <w:szCs w:val="22"/>
        </w:rPr>
      </w:pPr>
      <w:r>
        <w:rPr>
          <w:rFonts w:cs="Arial"/>
          <w:szCs w:val="22"/>
        </w:rPr>
        <w:t>Pladsen ved Gåsetorvet er Kommunalt ejet, så det er Kommunes vejafdeling der er myndighed og som bestemmer</w:t>
      </w:r>
      <w:r w:rsidR="00E43ACC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om man vil give tilladelse til en pylon på deres areal. Hvis vejafdelingen er sindet at give en tilladelse, anbefaler Facaderådet at forslaget sendes i høring ved naboen, som evt. får et m</w:t>
      </w:r>
      <w:r w:rsidR="002D2FAF">
        <w:rPr>
          <w:rFonts w:cs="Arial"/>
          <w:szCs w:val="22"/>
        </w:rPr>
        <w:t>e</w:t>
      </w:r>
      <w:r>
        <w:rPr>
          <w:rFonts w:cs="Arial"/>
          <w:szCs w:val="22"/>
        </w:rPr>
        <w:t xml:space="preserve">get højt </w:t>
      </w:r>
      <w:r w:rsidR="002D2FAF">
        <w:rPr>
          <w:rFonts w:cs="Arial"/>
          <w:szCs w:val="22"/>
        </w:rPr>
        <w:t>skilt</w:t>
      </w:r>
      <w:r>
        <w:rPr>
          <w:rFonts w:cs="Arial"/>
          <w:szCs w:val="22"/>
        </w:rPr>
        <w:t xml:space="preserve"> udenfor </w:t>
      </w:r>
      <w:r w:rsidR="002D2FAF">
        <w:rPr>
          <w:rFonts w:cs="Arial"/>
          <w:szCs w:val="22"/>
        </w:rPr>
        <w:t>sit hus.</w:t>
      </w:r>
      <w:r>
        <w:rPr>
          <w:rFonts w:cs="Arial"/>
          <w:szCs w:val="22"/>
        </w:rPr>
        <w:t xml:space="preserve"> </w:t>
      </w:r>
    </w:p>
    <w:p w:rsidR="00837CC1" w:rsidRDefault="00837CC1" w:rsidP="004B4D88">
      <w:pPr>
        <w:rPr>
          <w:rFonts w:cs="Arial"/>
          <w:szCs w:val="22"/>
        </w:rPr>
      </w:pPr>
    </w:p>
    <w:p w:rsidR="00826B05" w:rsidRDefault="00F405E1" w:rsidP="004B4D88">
      <w:pPr>
        <w:rPr>
          <w:rFonts w:cs="Arial"/>
          <w:b/>
          <w:szCs w:val="22"/>
          <w:u w:val="single"/>
        </w:rPr>
      </w:pPr>
      <w:r w:rsidRPr="00F405E1">
        <w:rPr>
          <w:rFonts w:cs="Arial"/>
          <w:b/>
          <w:szCs w:val="22"/>
          <w:u w:val="single"/>
        </w:rPr>
        <w:t>Beslutning fra Vordingborg Kommune:</w:t>
      </w:r>
    </w:p>
    <w:p w:rsidR="00813864" w:rsidRPr="009C6C26" w:rsidRDefault="009C6C26" w:rsidP="004B4D88">
      <w:pPr>
        <w:rPr>
          <w:rFonts w:cs="Arial"/>
          <w:szCs w:val="22"/>
        </w:rPr>
      </w:pPr>
      <w:r w:rsidRPr="009C6C26">
        <w:rPr>
          <w:rFonts w:cs="Arial"/>
          <w:szCs w:val="22"/>
        </w:rPr>
        <w:t>Kommunes Vejafdeling har ha</w:t>
      </w:r>
      <w:r>
        <w:rPr>
          <w:rFonts w:cs="Arial"/>
          <w:szCs w:val="22"/>
        </w:rPr>
        <w:t>ft</w:t>
      </w:r>
      <w:r w:rsidRPr="009C6C26">
        <w:rPr>
          <w:rFonts w:cs="Arial"/>
          <w:szCs w:val="22"/>
        </w:rPr>
        <w:t xml:space="preserve"> ansøgningen sendt i nabohøring, men der er ikke kommet svar fra naboen. Vejafdelingen anbefaler</w:t>
      </w:r>
      <w:r w:rsidR="000151E9">
        <w:rPr>
          <w:rFonts w:cs="Arial"/>
          <w:szCs w:val="22"/>
        </w:rPr>
        <w:t>,</w:t>
      </w:r>
      <w:r w:rsidRPr="009C6C26">
        <w:rPr>
          <w:rFonts w:cs="Arial"/>
          <w:szCs w:val="22"/>
        </w:rPr>
        <w:t xml:space="preserve"> at man ikke opsætter pylon, der er mere end 3 meter høj.</w:t>
      </w:r>
      <w:r>
        <w:rPr>
          <w:rFonts w:cs="Arial"/>
          <w:szCs w:val="22"/>
        </w:rPr>
        <w:t xml:space="preserve"> Der meddeles tilladelse til at opsætte pylon med en maksimal højde af 3 meter.</w:t>
      </w:r>
    </w:p>
    <w:p w:rsidR="00813864" w:rsidRPr="009C6C26" w:rsidRDefault="00813864" w:rsidP="004B4D88">
      <w:pPr>
        <w:rPr>
          <w:rFonts w:cs="Arial"/>
          <w:szCs w:val="22"/>
        </w:rPr>
      </w:pPr>
    </w:p>
    <w:p w:rsidR="00813864" w:rsidRDefault="00813864" w:rsidP="004B4D88">
      <w:pPr>
        <w:rPr>
          <w:rFonts w:cs="Arial"/>
          <w:b/>
          <w:szCs w:val="22"/>
          <w:u w:val="single"/>
        </w:rPr>
      </w:pPr>
    </w:p>
    <w:p w:rsidR="00813864" w:rsidRDefault="00813864" w:rsidP="004B4D88">
      <w:pPr>
        <w:rPr>
          <w:rFonts w:cs="Arial"/>
          <w:b/>
          <w:szCs w:val="22"/>
          <w:u w:val="single"/>
        </w:rPr>
      </w:pPr>
    </w:p>
    <w:p w:rsidR="00813864" w:rsidRDefault="00813864" w:rsidP="004B4D88">
      <w:pPr>
        <w:rPr>
          <w:rFonts w:cs="Arial"/>
          <w:b/>
          <w:szCs w:val="22"/>
          <w:u w:val="single"/>
        </w:rPr>
      </w:pPr>
    </w:p>
    <w:p w:rsidR="004B4D88" w:rsidRDefault="00813864" w:rsidP="004B4D88">
      <w:pPr>
        <w:rPr>
          <w:rFonts w:cs="Arial"/>
          <w:szCs w:val="22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55880</wp:posOffset>
            </wp:positionV>
            <wp:extent cx="1416050" cy="2158365"/>
            <wp:effectExtent l="1905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26" t="9091" r="21269" b="2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140970</wp:posOffset>
            </wp:positionV>
            <wp:extent cx="3065780" cy="2159635"/>
            <wp:effectExtent l="19050" t="0" r="1270" b="0"/>
            <wp:wrapNone/>
            <wp:docPr id="4" name="Billede 2" descr="Gåsrtorvet 5, 4760 V_15.8.2014.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Gåsrtorvet 5, 4760 V_15.8.2014._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864" w:rsidRDefault="00813864" w:rsidP="004B4D88">
      <w:pPr>
        <w:rPr>
          <w:rFonts w:cs="Arial"/>
          <w:szCs w:val="22"/>
        </w:rPr>
      </w:pPr>
    </w:p>
    <w:p w:rsidR="00813864" w:rsidRDefault="00813864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color w:val="000000"/>
          <w:szCs w:val="22"/>
        </w:rPr>
      </w:pPr>
      <w:r>
        <w:rPr>
          <w:rFonts w:cs="Arial"/>
          <w:szCs w:val="22"/>
        </w:rPr>
        <w:t>Eksisterende forhold</w:t>
      </w:r>
      <w:r w:rsidR="00481EA5">
        <w:rPr>
          <w:rFonts w:cs="Arial"/>
          <w:szCs w:val="22"/>
        </w:rPr>
        <w:t xml:space="preserve"> ved Gåsetorvet</w:t>
      </w:r>
      <w:r w:rsidR="00FF63BE">
        <w:rPr>
          <w:rFonts w:cs="Arial"/>
          <w:szCs w:val="22"/>
        </w:rPr>
        <w:t xml:space="preserve">                                            </w:t>
      </w:r>
      <w:r w:rsidR="00481EA5">
        <w:rPr>
          <w:rFonts w:cs="Arial"/>
          <w:szCs w:val="22"/>
        </w:rPr>
        <w:t xml:space="preserve"> </w:t>
      </w:r>
      <w:r w:rsidR="00FF63BE">
        <w:rPr>
          <w:rFonts w:cs="Arial"/>
          <w:szCs w:val="22"/>
        </w:rPr>
        <w:t xml:space="preserve"> </w:t>
      </w:r>
      <w:r w:rsidR="00481EA5">
        <w:rPr>
          <w:rFonts w:cs="Arial"/>
          <w:szCs w:val="22"/>
        </w:rPr>
        <w:t>Forslag til n</w:t>
      </w:r>
      <w:r w:rsidR="00FF63BE">
        <w:rPr>
          <w:rFonts w:cs="Arial"/>
          <w:color w:val="000000"/>
          <w:szCs w:val="22"/>
        </w:rPr>
        <w:t xml:space="preserve">yt </w:t>
      </w:r>
      <w:r w:rsidR="00481EA5">
        <w:rPr>
          <w:rFonts w:cs="Arial"/>
          <w:color w:val="000000"/>
          <w:szCs w:val="22"/>
        </w:rPr>
        <w:t>s</w:t>
      </w:r>
      <w:r w:rsidR="00FF63BE">
        <w:rPr>
          <w:rFonts w:cs="Arial"/>
          <w:color w:val="000000"/>
          <w:szCs w:val="22"/>
        </w:rPr>
        <w:t>kilt/pylon</w:t>
      </w:r>
    </w:p>
    <w:p w:rsidR="00481EA5" w:rsidRDefault="00481EA5" w:rsidP="004B4D88">
      <w:pPr>
        <w:rPr>
          <w:rFonts w:cs="Arial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E43ACC" w:rsidRDefault="00E43ACC" w:rsidP="004B4D88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4B4D88" w:rsidRDefault="004B4D88" w:rsidP="004B4D88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6 – Københavns vej 47 og Falunvej – 4760 V</w:t>
      </w:r>
    </w:p>
    <w:p w:rsidR="004B4D88" w:rsidRDefault="004B4D88" w:rsidP="004B4D88">
      <w:pPr>
        <w:rPr>
          <w:rFonts w:cs="Arial"/>
          <w:szCs w:val="22"/>
        </w:rPr>
      </w:pPr>
      <w:r>
        <w:rPr>
          <w:rFonts w:cs="Arial"/>
          <w:szCs w:val="22"/>
        </w:rPr>
        <w:t>Politiet ønsker at opsætte 2 nye pyloner</w:t>
      </w:r>
      <w:r w:rsidR="000151E9">
        <w:rPr>
          <w:rFonts w:cs="Arial"/>
          <w:szCs w:val="22"/>
        </w:rPr>
        <w:t xml:space="preserve">, en </w:t>
      </w:r>
      <w:r>
        <w:rPr>
          <w:rFonts w:cs="Arial"/>
          <w:szCs w:val="22"/>
        </w:rPr>
        <w:t xml:space="preserve">på Københavnsvej 47 og </w:t>
      </w:r>
      <w:r w:rsidR="000151E9">
        <w:rPr>
          <w:rFonts w:cs="Arial"/>
          <w:szCs w:val="22"/>
        </w:rPr>
        <w:t xml:space="preserve">en på </w:t>
      </w:r>
      <w:r>
        <w:rPr>
          <w:rFonts w:cs="Arial"/>
          <w:szCs w:val="22"/>
        </w:rPr>
        <w:t>Falunvej, de skal være 2 x 1 meter. Billedmaterialet kommer først på mandag den 18. august, jeg sender det til Jer, så snart jeg har det.</w:t>
      </w: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Lovgrundlag:</w:t>
      </w:r>
    </w:p>
    <w:p w:rsidR="004B4D88" w:rsidRDefault="004B4D88" w:rsidP="004B4D88">
      <w:pPr>
        <w:pStyle w:val="Listeafsni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Ejendommen er omfattet af BPV nr. 12, den er beliggende i Zone 1</w:t>
      </w:r>
    </w:p>
    <w:p w:rsidR="004B4D88" w:rsidRDefault="004B4D88" w:rsidP="004B4D88">
      <w:pPr>
        <w:pStyle w:val="Listeafsni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6 Bebyggelsens ydre fremtræden</w:t>
      </w:r>
    </w:p>
    <w:p w:rsidR="004B4D88" w:rsidRDefault="004B4D88" w:rsidP="004B4D88">
      <w:pPr>
        <w:pStyle w:val="Listeafsni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På ejendomme i Zone 1 og Zone 4 må der efter byrådets særlige tilladelse i hvert enkelt tilfælde finde sådan skiltning og reklamering sted, som efter byrådets skøn er sædvanlig for institutioner af den pågældende art. </w:t>
      </w:r>
    </w:p>
    <w:p w:rsidR="00837CC1" w:rsidRPr="00837CC1" w:rsidRDefault="00837CC1" w:rsidP="00837CC1">
      <w:pPr>
        <w:rPr>
          <w:rFonts w:cs="Arial"/>
          <w:szCs w:val="22"/>
        </w:rPr>
      </w:pPr>
    </w:p>
    <w:p w:rsidR="00837CC1" w:rsidRDefault="00837CC1" w:rsidP="00837CC1">
      <w:pPr>
        <w:spacing w:line="280" w:lineRule="exact"/>
        <w:rPr>
          <w:rFonts w:cs="Arial"/>
          <w:b/>
          <w:color w:val="000000"/>
          <w:szCs w:val="22"/>
          <w:u w:val="single"/>
        </w:rPr>
      </w:pPr>
      <w:r w:rsidRPr="00837CC1">
        <w:rPr>
          <w:rFonts w:cs="Arial"/>
          <w:b/>
          <w:color w:val="000000"/>
          <w:szCs w:val="22"/>
          <w:u w:val="single"/>
        </w:rPr>
        <w:t>Facaderådet anbefaler:</w:t>
      </w:r>
    </w:p>
    <w:p w:rsidR="00FF63BE" w:rsidRDefault="00FF63BE" w:rsidP="00837CC1">
      <w:pPr>
        <w:spacing w:line="280" w:lineRule="exact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Tegningen af det pågældende skilt er efterfølgende sendt til godkendelse hos </w:t>
      </w:r>
      <w:r w:rsidR="000151E9">
        <w:rPr>
          <w:rFonts w:cs="Arial"/>
          <w:color w:val="000000"/>
          <w:szCs w:val="22"/>
        </w:rPr>
        <w:t>F</w:t>
      </w:r>
      <w:r>
        <w:rPr>
          <w:rFonts w:cs="Arial"/>
          <w:color w:val="000000"/>
          <w:szCs w:val="22"/>
        </w:rPr>
        <w:t>acade</w:t>
      </w:r>
      <w:r w:rsidR="000151E9">
        <w:rPr>
          <w:rFonts w:cs="Arial"/>
          <w:color w:val="000000"/>
          <w:szCs w:val="22"/>
        </w:rPr>
        <w:t>-</w:t>
      </w:r>
      <w:r>
        <w:rPr>
          <w:rFonts w:cs="Arial"/>
          <w:color w:val="000000"/>
          <w:szCs w:val="22"/>
        </w:rPr>
        <w:t xml:space="preserve">rådets medlemmer og der var ingen indvender mod skiltet. </w:t>
      </w:r>
    </w:p>
    <w:p w:rsidR="00813864" w:rsidRPr="00FF63BE" w:rsidRDefault="00813864" w:rsidP="00837CC1">
      <w:pPr>
        <w:spacing w:line="280" w:lineRule="exact"/>
        <w:rPr>
          <w:rFonts w:cs="Arial"/>
          <w:szCs w:val="22"/>
        </w:rPr>
      </w:pPr>
    </w:p>
    <w:p w:rsidR="00813864" w:rsidRDefault="00813864" w:rsidP="00813864">
      <w:pPr>
        <w:rPr>
          <w:rFonts w:cs="Arial"/>
          <w:b/>
          <w:szCs w:val="22"/>
          <w:u w:val="single"/>
        </w:rPr>
      </w:pPr>
      <w:r w:rsidRPr="00F405E1">
        <w:rPr>
          <w:rFonts w:cs="Arial"/>
          <w:b/>
          <w:szCs w:val="22"/>
          <w:u w:val="single"/>
        </w:rPr>
        <w:t>Beslutning fra Vordingborg Kommune:</w:t>
      </w:r>
    </w:p>
    <w:p w:rsidR="004B4D88" w:rsidRDefault="00813864" w:rsidP="00481EA5">
      <w:pPr>
        <w:rPr>
          <w:rFonts w:cs="Arial"/>
          <w:szCs w:val="22"/>
        </w:rPr>
      </w:pPr>
      <w:r>
        <w:rPr>
          <w:rFonts w:cs="Arial"/>
          <w:szCs w:val="22"/>
        </w:rPr>
        <w:t>Der meddeles tilladelse til det ansøgte.</w:t>
      </w:r>
    </w:p>
    <w:p w:rsidR="004B4D88" w:rsidRDefault="009C6C26" w:rsidP="004B4D88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3729429</wp:posOffset>
            </wp:positionH>
            <wp:positionV relativeFrom="paragraph">
              <wp:posOffset>152090</wp:posOffset>
            </wp:positionV>
            <wp:extent cx="601286" cy="1796902"/>
            <wp:effectExtent l="19050" t="0" r="8314" b="0"/>
            <wp:wrapNone/>
            <wp:docPr id="9" name="Billede 8" descr="Københavnsvej 47, 4760 Vordingborg - Pylon ved Politi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øbenhavnsvej 47, 4760 Vordingborg - Pylon ved Politistation.jpg"/>
                    <pic:cNvPicPr/>
                  </pic:nvPicPr>
                  <pic:blipFill>
                    <a:blip r:embed="rId11" cstate="print"/>
                    <a:srcRect l="13372" t="3377" r="63548" b="2338"/>
                    <a:stretch>
                      <a:fillRect/>
                    </a:stretch>
                  </pic:blipFill>
                  <pic:spPr>
                    <a:xfrm>
                      <a:off x="0" y="0"/>
                      <a:ext cx="601286" cy="179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109220</wp:posOffset>
            </wp:positionV>
            <wp:extent cx="2596515" cy="1796415"/>
            <wp:effectExtent l="19050" t="0" r="0" b="0"/>
            <wp:wrapNone/>
            <wp:docPr id="5" name="Billede 3" descr="KØBENHAVNSVEJ 47, 4760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KØBENHAVNSVEJ 47, 4760 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163163" w:rsidRDefault="00163163" w:rsidP="004B4D88">
      <w:pPr>
        <w:rPr>
          <w:rFonts w:cs="Arial"/>
          <w:szCs w:val="22"/>
        </w:rPr>
      </w:pPr>
    </w:p>
    <w:p w:rsidR="004B4D88" w:rsidRDefault="004B4D88" w:rsidP="004B4D88">
      <w:pPr>
        <w:rPr>
          <w:rFonts w:cs="Arial"/>
          <w:szCs w:val="22"/>
        </w:rPr>
      </w:pPr>
    </w:p>
    <w:p w:rsidR="00837CC1" w:rsidRDefault="00837CC1" w:rsidP="00837CC1">
      <w:pPr>
        <w:spacing w:line="280" w:lineRule="exact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Eksisterende forhold</w:t>
      </w:r>
      <w:r w:rsidR="00826B05">
        <w:rPr>
          <w:rFonts w:cs="Arial"/>
          <w:color w:val="000000"/>
          <w:szCs w:val="22"/>
        </w:rPr>
        <w:t>, set fra Københavnsvej                Forslag til pylon</w:t>
      </w:r>
      <w:r>
        <w:rPr>
          <w:rFonts w:cs="Arial"/>
          <w:color w:val="000000"/>
          <w:szCs w:val="22"/>
        </w:rPr>
        <w:t xml:space="preserve">                                                      </w:t>
      </w: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4B4D88" w:rsidRDefault="004B4D88" w:rsidP="004B4D88">
      <w:pPr>
        <w:jc w:val="center"/>
        <w:rPr>
          <w:rFonts w:cs="Arial"/>
          <w:szCs w:val="22"/>
        </w:rPr>
      </w:pPr>
    </w:p>
    <w:p w:rsidR="004B4D88" w:rsidRPr="000151E9" w:rsidRDefault="004B4D88" w:rsidP="004B4D88">
      <w:pPr>
        <w:rPr>
          <w:rFonts w:cs="Arial"/>
          <w:b/>
          <w:szCs w:val="22"/>
          <w:u w:val="single"/>
        </w:rPr>
      </w:pPr>
      <w:r w:rsidRPr="000151E9">
        <w:rPr>
          <w:rFonts w:cs="Arial"/>
          <w:b/>
          <w:szCs w:val="22"/>
          <w:u w:val="single"/>
        </w:rPr>
        <w:lastRenderedPageBreak/>
        <w:t>7 - Algade 90, 4760 V</w:t>
      </w:r>
    </w:p>
    <w:p w:rsidR="004B4D88" w:rsidRPr="000151E9" w:rsidRDefault="004B4D88" w:rsidP="004B4D88">
      <w:pPr>
        <w:rPr>
          <w:rFonts w:cs="Arial"/>
          <w:szCs w:val="22"/>
        </w:rPr>
      </w:pPr>
      <w:r w:rsidRPr="000151E9">
        <w:rPr>
          <w:rFonts w:cs="Arial"/>
          <w:szCs w:val="22"/>
        </w:rPr>
        <w:t>Kommunen har modtaget ansøgning fra ejerne af Algade 90, de ønsker at sætte et vindue i, i stedet for døren i facaden mod Glambæksvej.</w:t>
      </w:r>
    </w:p>
    <w:p w:rsidR="004B4D88" w:rsidRPr="000151E9" w:rsidRDefault="004B4D88" w:rsidP="004B4D88">
      <w:pPr>
        <w:rPr>
          <w:rFonts w:cs="Arial"/>
          <w:szCs w:val="22"/>
        </w:rPr>
      </w:pPr>
    </w:p>
    <w:p w:rsidR="004B4D88" w:rsidRPr="000151E9" w:rsidRDefault="004B4D88" w:rsidP="004B4D88">
      <w:pPr>
        <w:rPr>
          <w:rFonts w:cs="Arial"/>
          <w:b/>
          <w:szCs w:val="22"/>
          <w:u w:val="single"/>
        </w:rPr>
      </w:pPr>
      <w:r w:rsidRPr="000151E9">
        <w:rPr>
          <w:rFonts w:cs="Arial"/>
          <w:b/>
          <w:szCs w:val="22"/>
          <w:u w:val="single"/>
        </w:rPr>
        <w:t>Lovgrundlag:</w:t>
      </w:r>
    </w:p>
    <w:p w:rsidR="004B4D88" w:rsidRPr="000151E9" w:rsidRDefault="004B4D88" w:rsidP="004B4D88">
      <w:pPr>
        <w:pStyle w:val="Listeafsni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151E9">
        <w:rPr>
          <w:rFonts w:ascii="Arial" w:hAnsi="Arial" w:cs="Arial"/>
          <w:sz w:val="22"/>
          <w:szCs w:val="22"/>
        </w:rPr>
        <w:t>Ejendommen er omfattet af Lokalplan nr. B 17.24.01 ”Bevarende lokalplan for Strandgadekvarteret Vordingborg”</w:t>
      </w:r>
    </w:p>
    <w:p w:rsidR="004B4D88" w:rsidRPr="000151E9" w:rsidRDefault="004B4D88" w:rsidP="004B4D88">
      <w:pPr>
        <w:pStyle w:val="Listeafsni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151E9">
        <w:rPr>
          <w:rFonts w:ascii="Arial" w:hAnsi="Arial" w:cs="Arial"/>
          <w:sz w:val="22"/>
          <w:szCs w:val="22"/>
        </w:rPr>
        <w:t>Ejendommen er beliggende i delområde M2, den er ikke udpeget som bevaringsværdig.</w:t>
      </w:r>
    </w:p>
    <w:p w:rsidR="004B4D88" w:rsidRPr="000151E9" w:rsidRDefault="004B4D88" w:rsidP="004B4D88">
      <w:pPr>
        <w:rPr>
          <w:rFonts w:cs="Arial"/>
          <w:szCs w:val="22"/>
        </w:rPr>
      </w:pPr>
    </w:p>
    <w:p w:rsidR="004B4D88" w:rsidRPr="000151E9" w:rsidRDefault="00AE3C5F" w:rsidP="004B4D88">
      <w:pPr>
        <w:rPr>
          <w:rFonts w:cs="Arial"/>
          <w:b/>
          <w:color w:val="000000"/>
          <w:szCs w:val="22"/>
          <w:u w:val="single"/>
        </w:rPr>
      </w:pPr>
      <w:r w:rsidRPr="000151E9">
        <w:rPr>
          <w:rFonts w:cs="Arial"/>
          <w:b/>
          <w:color w:val="000000"/>
          <w:szCs w:val="22"/>
          <w:u w:val="single"/>
        </w:rPr>
        <w:t>Facaderådet anbefaler:</w:t>
      </w:r>
    </w:p>
    <w:p w:rsidR="00AE3C5F" w:rsidRPr="000151E9" w:rsidRDefault="00AE3C5F" w:rsidP="00AE3C5F">
      <w:pPr>
        <w:rPr>
          <w:rFonts w:cs="Arial"/>
          <w:szCs w:val="22"/>
        </w:rPr>
      </w:pPr>
      <w:r w:rsidRPr="000151E9">
        <w:rPr>
          <w:rFonts w:cs="Arial"/>
          <w:szCs w:val="22"/>
        </w:rPr>
        <w:t xml:space="preserve">Vordingborg Facaderådet vurderede i mødet den 19.8.2014, at det fremsendte forslag til </w:t>
      </w:r>
    </w:p>
    <w:p w:rsidR="00AE3C5F" w:rsidRPr="000151E9" w:rsidRDefault="00AE3C5F" w:rsidP="004B4D88">
      <w:pPr>
        <w:rPr>
          <w:rFonts w:cs="Arial"/>
          <w:color w:val="000000"/>
          <w:szCs w:val="22"/>
        </w:rPr>
      </w:pPr>
      <w:r w:rsidRPr="000151E9">
        <w:rPr>
          <w:rFonts w:cs="Arial"/>
          <w:color w:val="000000"/>
          <w:szCs w:val="22"/>
        </w:rPr>
        <w:t>ændring af facaden kan godkendes.</w:t>
      </w:r>
    </w:p>
    <w:p w:rsidR="00AE3C5F" w:rsidRPr="000151E9" w:rsidRDefault="00AE3C5F" w:rsidP="004B4D88">
      <w:pPr>
        <w:rPr>
          <w:rFonts w:cs="Arial"/>
          <w:b/>
          <w:color w:val="000000"/>
          <w:szCs w:val="22"/>
          <w:u w:val="single"/>
        </w:rPr>
      </w:pPr>
    </w:p>
    <w:p w:rsidR="00813864" w:rsidRPr="000151E9" w:rsidRDefault="00813864" w:rsidP="00813864">
      <w:pPr>
        <w:rPr>
          <w:rFonts w:cs="Arial"/>
          <w:b/>
          <w:szCs w:val="22"/>
          <w:u w:val="single"/>
        </w:rPr>
      </w:pPr>
      <w:r w:rsidRPr="000151E9">
        <w:rPr>
          <w:rFonts w:cs="Arial"/>
          <w:b/>
          <w:szCs w:val="22"/>
          <w:u w:val="single"/>
        </w:rPr>
        <w:t>Beslutning fra Vordingborg Kommune:</w:t>
      </w:r>
    </w:p>
    <w:p w:rsidR="00813864" w:rsidRPr="000151E9" w:rsidRDefault="00813864" w:rsidP="00813864">
      <w:pPr>
        <w:rPr>
          <w:rFonts w:cs="Arial"/>
          <w:szCs w:val="22"/>
        </w:rPr>
      </w:pPr>
      <w:r w:rsidRPr="000151E9">
        <w:rPr>
          <w:rFonts w:cs="Arial"/>
          <w:szCs w:val="22"/>
        </w:rPr>
        <w:t>Der meddeles tilladelse til det ansøgte.</w:t>
      </w:r>
    </w:p>
    <w:p w:rsidR="00AE3C5F" w:rsidRDefault="00AE3C5F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97121D" w:rsidRPr="000151E9" w:rsidRDefault="0097121D" w:rsidP="004B4D88">
      <w:pPr>
        <w:rPr>
          <w:rFonts w:cs="Arial"/>
          <w:b/>
          <w:color w:val="000000"/>
          <w:szCs w:val="22"/>
          <w:u w:val="single"/>
        </w:rPr>
      </w:pPr>
    </w:p>
    <w:p w:rsidR="00AE3C5F" w:rsidRPr="000151E9" w:rsidRDefault="00AE3C5F" w:rsidP="004B4D88">
      <w:pPr>
        <w:rPr>
          <w:rFonts w:cs="Arial"/>
          <w:b/>
          <w:color w:val="000000"/>
          <w:szCs w:val="22"/>
          <w:u w:val="single"/>
        </w:rPr>
      </w:pPr>
    </w:p>
    <w:p w:rsidR="00AE3C5F" w:rsidRPr="000151E9" w:rsidRDefault="00AA01FF" w:rsidP="004B4D88">
      <w:pPr>
        <w:rPr>
          <w:rFonts w:cs="Arial"/>
          <w:b/>
          <w:color w:val="000000"/>
          <w:szCs w:val="22"/>
          <w:u w:val="single"/>
        </w:rPr>
      </w:pPr>
      <w:r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42545</wp:posOffset>
            </wp:positionV>
            <wp:extent cx="3594100" cy="2783840"/>
            <wp:effectExtent l="19050" t="0" r="6350" b="0"/>
            <wp:wrapNone/>
            <wp:docPr id="3" name="Billede 3" descr="Algade 9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gade 90_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C5F" w:rsidRPr="000151E9" w:rsidRDefault="00AE3C5F" w:rsidP="004B4D88">
      <w:pPr>
        <w:rPr>
          <w:rFonts w:cs="Arial"/>
          <w:b/>
          <w:color w:val="000000"/>
          <w:szCs w:val="22"/>
          <w:u w:val="single"/>
        </w:rPr>
      </w:pPr>
    </w:p>
    <w:p w:rsidR="00AE3C5F" w:rsidRPr="000151E9" w:rsidRDefault="00AE3C5F" w:rsidP="004B4D88">
      <w:pPr>
        <w:rPr>
          <w:rFonts w:cs="Arial"/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4B4D88" w:rsidRDefault="004B4D88" w:rsidP="004B4D88">
      <w:pPr>
        <w:rPr>
          <w:szCs w:val="22"/>
        </w:rPr>
      </w:pPr>
    </w:p>
    <w:p w:rsidR="00AA01FF" w:rsidRDefault="00AA01FF" w:rsidP="004B4D88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Eksisterende forhold</w:t>
      </w:r>
    </w:p>
    <w:p w:rsidR="004B4D88" w:rsidRDefault="004B4D88" w:rsidP="004B4D88">
      <w:pPr>
        <w:rPr>
          <w:rFonts w:ascii="Times New Roman" w:hAnsi="Times New Roman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AA01FF" w:rsidRDefault="00AA01FF" w:rsidP="004B4D88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4B4D88" w:rsidRDefault="00481EA5" w:rsidP="004B4D88">
      <w:pPr>
        <w:spacing w:line="280" w:lineRule="exact"/>
        <w:rPr>
          <w:rFonts w:cs="Arial"/>
          <w:b/>
          <w:color w:val="000000"/>
          <w:szCs w:val="22"/>
          <w:u w:val="single"/>
        </w:rPr>
      </w:pPr>
      <w:r>
        <w:rPr>
          <w:rFonts w:cs="Arial"/>
          <w:b/>
          <w:color w:val="000000"/>
          <w:szCs w:val="22"/>
          <w:u w:val="single"/>
        </w:rPr>
        <w:t>8 - Algade 20, 4760</w:t>
      </w:r>
      <w:r w:rsidR="004B4D88">
        <w:rPr>
          <w:rFonts w:cs="Arial"/>
          <w:b/>
          <w:color w:val="000000"/>
          <w:szCs w:val="22"/>
          <w:u w:val="single"/>
        </w:rPr>
        <w:t xml:space="preserve"> V.</w:t>
      </w:r>
    </w:p>
    <w:p w:rsidR="004B4D88" w:rsidRDefault="004B4D88" w:rsidP="004B4D88">
      <w:pPr>
        <w:spacing w:line="280" w:lineRule="exact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Der er kommet ansøgning om indretning af lægeklinik i den ejendom, hvor der tidligere har ligget en ejendomsmægler. Man ønsker at ændre vinduerne og at opsætte et messingskilt på ca. 30 x 40 cm.</w:t>
      </w:r>
    </w:p>
    <w:p w:rsidR="004B4D88" w:rsidRDefault="004B4D88" w:rsidP="004B4D88">
      <w:pPr>
        <w:spacing w:line="280" w:lineRule="exact"/>
        <w:rPr>
          <w:rFonts w:cs="Arial"/>
          <w:color w:val="000000"/>
          <w:szCs w:val="22"/>
        </w:rPr>
      </w:pPr>
    </w:p>
    <w:p w:rsidR="004B4D88" w:rsidRDefault="004B4D88" w:rsidP="004B4D88">
      <w:pPr>
        <w:spacing w:line="280" w:lineRule="exact"/>
        <w:rPr>
          <w:rFonts w:cs="Arial"/>
          <w:b/>
          <w:color w:val="000000"/>
          <w:szCs w:val="22"/>
          <w:u w:val="single"/>
        </w:rPr>
      </w:pPr>
      <w:r>
        <w:rPr>
          <w:rFonts w:cs="Arial"/>
          <w:b/>
          <w:color w:val="000000"/>
          <w:szCs w:val="22"/>
          <w:u w:val="single"/>
        </w:rPr>
        <w:t>Lovgrundlag: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Ejendommen er omfattet af Lokalplan nr. C-1.6 ”For bebyggelsen i den ældre del af Vordingborg bykerne”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§ 4 Bebyggelsens ydre fremtræden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4.1</w:t>
      </w:r>
      <w:r>
        <w:rPr>
          <w:rFonts w:ascii="Arial" w:hAnsi="Arial" w:cs="Arial"/>
          <w:color w:val="000000"/>
          <w:sz w:val="22"/>
          <w:szCs w:val="22"/>
        </w:rPr>
        <w:t xml:space="preserve"> Ændring af en bebyggelsens ydre mod offentlig vej eller plads må kun ske med byrådets tilladelse.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4.2</w:t>
      </w:r>
      <w:r>
        <w:rPr>
          <w:rFonts w:ascii="Arial" w:hAnsi="Arial" w:cs="Arial"/>
          <w:color w:val="000000"/>
          <w:sz w:val="22"/>
          <w:szCs w:val="22"/>
        </w:rPr>
        <w:t xml:space="preserve"> Udvendig skiltning og reklamering skal være tilpasset bygningens og gadestrækningens arkitektoniske udtryk og vær i overensstemmelse med følgende bestemmelser: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Skilte må ikke helt eller delvis dække arkitektoniske led.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Placering af skilte for forskellige virksomheder på en og samme facade skal samordnes, så der opnås en god helhedsvirkning.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Skilte skal passe til bygningen og må ikke ved deres udformning få karakter af facadebeklædning.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Belysning skal afgrænses til det nødvendige.</w:t>
      </w:r>
    </w:p>
    <w:p w:rsidR="004B4D88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Kun teksten i lysskilte må fremstå belyst, og lysskilte må kun vedrøre virksomheden selv og ikke virksomheder andetsteds.</w:t>
      </w:r>
    </w:p>
    <w:p w:rsidR="004B4D88" w:rsidRPr="00AE3C5F" w:rsidRDefault="004B4D88" w:rsidP="004B4D88">
      <w:pPr>
        <w:pStyle w:val="Listeafsnit"/>
        <w:numPr>
          <w:ilvl w:val="0"/>
          <w:numId w:val="3"/>
        </w:numPr>
        <w:spacing w:line="280" w:lineRule="exact"/>
        <w:rPr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Bevægelige reklameskilte eller flag er ikke tilladt over offentligt vejareal uden byrådets særlige tilladelse.</w:t>
      </w:r>
    </w:p>
    <w:p w:rsidR="00AE3C5F" w:rsidRPr="00AE3C5F" w:rsidRDefault="00AE3C5F" w:rsidP="00AE3C5F">
      <w:pPr>
        <w:spacing w:line="280" w:lineRule="exact"/>
        <w:ind w:left="360"/>
        <w:rPr>
          <w:szCs w:val="22"/>
        </w:rPr>
      </w:pPr>
    </w:p>
    <w:p w:rsidR="00AE3C5F" w:rsidRPr="00AE3C5F" w:rsidRDefault="00AE3C5F" w:rsidP="000151E9">
      <w:pPr>
        <w:rPr>
          <w:rFonts w:cs="Arial"/>
          <w:b/>
          <w:color w:val="000000"/>
          <w:szCs w:val="22"/>
          <w:u w:val="single"/>
        </w:rPr>
      </w:pPr>
      <w:r w:rsidRPr="00AE3C5F">
        <w:rPr>
          <w:rFonts w:cs="Arial"/>
          <w:b/>
          <w:color w:val="000000"/>
          <w:szCs w:val="22"/>
          <w:u w:val="single"/>
        </w:rPr>
        <w:t>Facaderådet anbefaler:</w:t>
      </w:r>
    </w:p>
    <w:p w:rsidR="00AE3C5F" w:rsidRDefault="00AE3C5F" w:rsidP="000151E9">
      <w:pPr>
        <w:rPr>
          <w:rFonts w:cs="Arial"/>
          <w:color w:val="000000"/>
          <w:szCs w:val="22"/>
        </w:rPr>
      </w:pPr>
      <w:r w:rsidRPr="00AE3C5F">
        <w:rPr>
          <w:rFonts w:cs="Arial"/>
          <w:szCs w:val="22"/>
        </w:rPr>
        <w:t xml:space="preserve">Vordingborg Facaderådet vurderede i mødet den 19.8.2014, at det fremsendte forslag til </w:t>
      </w:r>
      <w:r w:rsidRPr="00AE3C5F">
        <w:rPr>
          <w:rFonts w:cs="Arial"/>
          <w:color w:val="000000"/>
          <w:szCs w:val="22"/>
        </w:rPr>
        <w:t>ændring af facaden kan godkendes</w:t>
      </w:r>
      <w:r w:rsidR="00470021">
        <w:rPr>
          <w:rFonts w:cs="Arial"/>
          <w:color w:val="000000"/>
          <w:szCs w:val="22"/>
        </w:rPr>
        <w:t xml:space="preserve"> – samt at messingskilt på facaden kan godkendes</w:t>
      </w:r>
      <w:r w:rsidRPr="00AE3C5F">
        <w:rPr>
          <w:rFonts w:cs="Arial"/>
          <w:color w:val="000000"/>
          <w:szCs w:val="22"/>
        </w:rPr>
        <w:t>.</w:t>
      </w:r>
      <w:r w:rsidR="007D1781">
        <w:rPr>
          <w:rFonts w:cs="Arial"/>
          <w:color w:val="000000"/>
          <w:szCs w:val="22"/>
        </w:rPr>
        <w:t xml:space="preserve"> En del af Facaderåde</w:t>
      </w:r>
      <w:r w:rsidR="00EA2415">
        <w:rPr>
          <w:rFonts w:cs="Arial"/>
          <w:color w:val="000000"/>
          <w:szCs w:val="22"/>
        </w:rPr>
        <w:t>t</w:t>
      </w:r>
      <w:r w:rsidR="007D1781">
        <w:rPr>
          <w:rFonts w:cs="Arial"/>
          <w:color w:val="000000"/>
          <w:szCs w:val="22"/>
        </w:rPr>
        <w:t>s medlem</w:t>
      </w:r>
      <w:r w:rsidR="00EA2415">
        <w:rPr>
          <w:rFonts w:cs="Arial"/>
          <w:color w:val="000000"/>
          <w:szCs w:val="22"/>
        </w:rPr>
        <w:t xml:space="preserve">mer </w:t>
      </w:r>
      <w:r w:rsidR="007D1781">
        <w:rPr>
          <w:rFonts w:cs="Arial"/>
          <w:color w:val="000000"/>
          <w:szCs w:val="22"/>
        </w:rPr>
        <w:t>udtrykte glæde over</w:t>
      </w:r>
      <w:r w:rsidR="00EA2415">
        <w:rPr>
          <w:rFonts w:cs="Arial"/>
          <w:color w:val="000000"/>
          <w:szCs w:val="22"/>
        </w:rPr>
        <w:t>,</w:t>
      </w:r>
      <w:r w:rsidR="007D1781">
        <w:rPr>
          <w:rFonts w:cs="Arial"/>
          <w:color w:val="000000"/>
          <w:szCs w:val="22"/>
        </w:rPr>
        <w:t xml:space="preserve"> at der kommer en </w:t>
      </w:r>
      <w:r w:rsidR="00EA2415">
        <w:rPr>
          <w:rFonts w:cs="Arial"/>
          <w:color w:val="000000"/>
          <w:szCs w:val="22"/>
        </w:rPr>
        <w:t>lægeklinik i byens centrum.</w:t>
      </w:r>
    </w:p>
    <w:p w:rsidR="00813864" w:rsidRPr="00AE3C5F" w:rsidRDefault="00813864" w:rsidP="00AE3C5F">
      <w:pPr>
        <w:ind w:left="360"/>
        <w:rPr>
          <w:rFonts w:cs="Arial"/>
          <w:color w:val="000000"/>
          <w:szCs w:val="22"/>
        </w:rPr>
      </w:pPr>
    </w:p>
    <w:p w:rsidR="00813864" w:rsidRDefault="00813864" w:rsidP="00813864">
      <w:pPr>
        <w:rPr>
          <w:rFonts w:cs="Arial"/>
          <w:b/>
          <w:szCs w:val="22"/>
          <w:u w:val="single"/>
        </w:rPr>
      </w:pPr>
      <w:r w:rsidRPr="00F405E1">
        <w:rPr>
          <w:rFonts w:cs="Arial"/>
          <w:b/>
          <w:szCs w:val="22"/>
          <w:u w:val="single"/>
        </w:rPr>
        <w:t>Beslutning fra Vordingborg Kommune:</w:t>
      </w:r>
    </w:p>
    <w:p w:rsidR="00813864" w:rsidRDefault="00813864" w:rsidP="00813864">
      <w:pPr>
        <w:rPr>
          <w:rFonts w:cs="Arial"/>
          <w:szCs w:val="22"/>
        </w:rPr>
      </w:pPr>
      <w:r>
        <w:rPr>
          <w:rFonts w:cs="Arial"/>
          <w:szCs w:val="22"/>
        </w:rPr>
        <w:t>Der meddeles tilladelse til det ansøgte.</w:t>
      </w:r>
    </w:p>
    <w:p w:rsidR="00AE3C5F" w:rsidRPr="00AE3C5F" w:rsidRDefault="00F01E85" w:rsidP="00AE3C5F">
      <w:pPr>
        <w:ind w:left="360"/>
        <w:rPr>
          <w:rFonts w:cs="Arial"/>
          <w:b/>
          <w:color w:val="000000"/>
          <w:szCs w:val="22"/>
          <w:u w:val="single"/>
        </w:rPr>
      </w:pPr>
      <w:r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148590</wp:posOffset>
            </wp:positionV>
            <wp:extent cx="3100705" cy="2158365"/>
            <wp:effectExtent l="19050" t="0" r="444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75" t="11532" r="58692" b="5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021">
        <w:rPr>
          <w:rFonts w:cs="Arial"/>
          <w:b/>
          <w:noProof/>
          <w:color w:val="000000"/>
          <w:szCs w:val="22"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145415</wp:posOffset>
            </wp:positionV>
            <wp:extent cx="2936240" cy="2158365"/>
            <wp:effectExtent l="19050" t="0" r="0" b="0"/>
            <wp:wrapNone/>
            <wp:docPr id="6" name="Billede 4" descr="Algade 20, 4760 - eks. forhold_15.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Algade 20, 4760 - eks. forhold_15.8.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D88" w:rsidRDefault="004B4D88" w:rsidP="004B4D88">
      <w:pPr>
        <w:spacing w:line="280" w:lineRule="exact"/>
        <w:ind w:left="360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  <w:r>
        <w:rPr>
          <w:szCs w:val="22"/>
        </w:rPr>
        <w:t>Eksisterende forhold</w:t>
      </w:r>
      <w:r w:rsidR="00AE3C5F">
        <w:rPr>
          <w:szCs w:val="22"/>
        </w:rPr>
        <w:t xml:space="preserve">                                                                             Forslag til ny facade</w:t>
      </w: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rPr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Med venlig hilsen </w:t>
      </w:r>
    </w:p>
    <w:p w:rsidR="004B4D88" w:rsidRDefault="004B4D88" w:rsidP="004B4D88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br/>
      </w:r>
      <w:r>
        <w:rPr>
          <w:rFonts w:cs="Arial"/>
          <w:color w:val="000000"/>
          <w:szCs w:val="22"/>
        </w:rPr>
        <w:lastRenderedPageBreak/>
        <w:t>Karen Bruunsgaard</w:t>
      </w:r>
    </w:p>
    <w:p w:rsidR="005E1C5A" w:rsidRDefault="00125121" w:rsidP="00EA2415">
      <w:pPr>
        <w:spacing w:line="280" w:lineRule="exact"/>
        <w:jc w:val="center"/>
        <w:rPr>
          <w:rFonts w:cs="Arial"/>
          <w:szCs w:val="22"/>
        </w:rPr>
      </w:pPr>
      <w:r>
        <w:rPr>
          <w:rFonts w:cs="Arial"/>
          <w:color w:val="000000"/>
          <w:szCs w:val="22"/>
        </w:rPr>
        <w:t>S</w:t>
      </w:r>
      <w:r w:rsidR="004B4D88">
        <w:rPr>
          <w:rFonts w:cs="Arial"/>
          <w:color w:val="000000"/>
          <w:szCs w:val="22"/>
        </w:rPr>
        <w:t>ekretær for Vordingborg Facaderåd</w:t>
      </w:r>
      <w:r>
        <w:rPr>
          <w:rFonts w:cs="Arial"/>
          <w:color w:val="000000"/>
          <w:szCs w:val="22"/>
        </w:rPr>
        <w:t xml:space="preserve"> /</w:t>
      </w:r>
      <w:r w:rsidR="003B3BF5" w:rsidRPr="00591B9E">
        <w:rPr>
          <w:rFonts w:cs="Arial"/>
          <w:szCs w:val="22"/>
        </w:rPr>
        <w:t xml:space="preserve"> </w:t>
      </w:r>
      <w:r>
        <w:rPr>
          <w:rFonts w:cs="Arial"/>
          <w:color w:val="000000"/>
          <w:szCs w:val="22"/>
        </w:rPr>
        <w:t>Planlægger</w:t>
      </w:r>
    </w:p>
    <w:sectPr w:rsidR="005E1C5A" w:rsidSect="008138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C25" w:rsidRDefault="00153C25">
      <w:r>
        <w:separator/>
      </w:r>
    </w:p>
  </w:endnote>
  <w:endnote w:type="continuationSeparator" w:id="0">
    <w:p w:rsidR="00153C25" w:rsidRDefault="0015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153C25" w:rsidRDefault="00153C25" w:rsidP="005519FA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5C2BCE">
      <w:rPr>
        <w:rStyle w:val="Sidetal"/>
        <w:noProof/>
      </w:rPr>
      <w:t>2</w:t>
    </w:r>
    <w:r>
      <w:rPr>
        <w:rStyle w:val="Sidetal"/>
      </w:rPr>
      <w:fldChar w:fldCharType="end"/>
    </w:r>
  </w:p>
  <w:p w:rsidR="00153C25" w:rsidRDefault="00153C25" w:rsidP="005519FA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C25" w:rsidRDefault="00153C25">
      <w:r>
        <w:separator/>
      </w:r>
    </w:p>
  </w:footnote>
  <w:footnote w:type="continuationSeparator" w:id="0">
    <w:p w:rsidR="00153C25" w:rsidRDefault="00153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C25" w:rsidRDefault="00153C25" w:rsidP="00591B9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21094"/>
    <w:multiLevelType w:val="hybridMultilevel"/>
    <w:tmpl w:val="3D8A2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FB1475"/>
    <w:multiLevelType w:val="hybridMultilevel"/>
    <w:tmpl w:val="36BEA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335DE0"/>
    <w:multiLevelType w:val="hybridMultilevel"/>
    <w:tmpl w:val="6CF219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E8C7B3D1-E119-41FC-9AF5-B3D1E4564D8E}"/>
    <w:docVar w:name="SaveInTemplateCenterEnabled" w:val="False"/>
  </w:docVars>
  <w:rsids>
    <w:rsidRoot w:val="003300B6"/>
    <w:rsid w:val="000151E9"/>
    <w:rsid w:val="000400F5"/>
    <w:rsid w:val="000D54CA"/>
    <w:rsid w:val="000F66C6"/>
    <w:rsid w:val="00121328"/>
    <w:rsid w:val="00125121"/>
    <w:rsid w:val="00153C25"/>
    <w:rsid w:val="00163163"/>
    <w:rsid w:val="001A0865"/>
    <w:rsid w:val="001A62BC"/>
    <w:rsid w:val="001C0335"/>
    <w:rsid w:val="001C0A85"/>
    <w:rsid w:val="001C52DF"/>
    <w:rsid w:val="001D476F"/>
    <w:rsid w:val="001E4B1E"/>
    <w:rsid w:val="00204B86"/>
    <w:rsid w:val="00216324"/>
    <w:rsid w:val="0022342E"/>
    <w:rsid w:val="00265F51"/>
    <w:rsid w:val="002777AD"/>
    <w:rsid w:val="002A0169"/>
    <w:rsid w:val="002A18EC"/>
    <w:rsid w:val="002A2842"/>
    <w:rsid w:val="002A5041"/>
    <w:rsid w:val="002A5131"/>
    <w:rsid w:val="002D2FAF"/>
    <w:rsid w:val="003042A3"/>
    <w:rsid w:val="003300B6"/>
    <w:rsid w:val="00345123"/>
    <w:rsid w:val="00357516"/>
    <w:rsid w:val="0037336B"/>
    <w:rsid w:val="00376A0D"/>
    <w:rsid w:val="0038109A"/>
    <w:rsid w:val="00396AE5"/>
    <w:rsid w:val="00397959"/>
    <w:rsid w:val="003A6F5F"/>
    <w:rsid w:val="003B3BF5"/>
    <w:rsid w:val="003F43D7"/>
    <w:rsid w:val="003F48A1"/>
    <w:rsid w:val="00464AE7"/>
    <w:rsid w:val="00470021"/>
    <w:rsid w:val="00481EA5"/>
    <w:rsid w:val="004959D3"/>
    <w:rsid w:val="004B4D88"/>
    <w:rsid w:val="004C1DDF"/>
    <w:rsid w:val="00525ABF"/>
    <w:rsid w:val="00531849"/>
    <w:rsid w:val="005356CC"/>
    <w:rsid w:val="005519FA"/>
    <w:rsid w:val="00556F56"/>
    <w:rsid w:val="005918B8"/>
    <w:rsid w:val="00591B9E"/>
    <w:rsid w:val="005C2BCE"/>
    <w:rsid w:val="005D35BA"/>
    <w:rsid w:val="005D5316"/>
    <w:rsid w:val="005E1C5A"/>
    <w:rsid w:val="00615DE5"/>
    <w:rsid w:val="006263B3"/>
    <w:rsid w:val="006525B7"/>
    <w:rsid w:val="00660C2C"/>
    <w:rsid w:val="006720F5"/>
    <w:rsid w:val="00686D27"/>
    <w:rsid w:val="0069021C"/>
    <w:rsid w:val="006A3E21"/>
    <w:rsid w:val="006B47CE"/>
    <w:rsid w:val="006C0727"/>
    <w:rsid w:val="006D5C63"/>
    <w:rsid w:val="006D7726"/>
    <w:rsid w:val="00705268"/>
    <w:rsid w:val="00712C59"/>
    <w:rsid w:val="00724B41"/>
    <w:rsid w:val="00725AAB"/>
    <w:rsid w:val="00745DAB"/>
    <w:rsid w:val="00764746"/>
    <w:rsid w:val="007674B9"/>
    <w:rsid w:val="007B35D7"/>
    <w:rsid w:val="007D1781"/>
    <w:rsid w:val="007D41A4"/>
    <w:rsid w:val="007D757D"/>
    <w:rsid w:val="008024EB"/>
    <w:rsid w:val="00813864"/>
    <w:rsid w:val="008172EB"/>
    <w:rsid w:val="00825462"/>
    <w:rsid w:val="00826B05"/>
    <w:rsid w:val="008348AD"/>
    <w:rsid w:val="00836074"/>
    <w:rsid w:val="00837CC1"/>
    <w:rsid w:val="008507CF"/>
    <w:rsid w:val="008620BA"/>
    <w:rsid w:val="008621A5"/>
    <w:rsid w:val="008A024A"/>
    <w:rsid w:val="008A2A2B"/>
    <w:rsid w:val="008A67C9"/>
    <w:rsid w:val="008D25AF"/>
    <w:rsid w:val="008E29A1"/>
    <w:rsid w:val="008E4F28"/>
    <w:rsid w:val="00901B55"/>
    <w:rsid w:val="00902943"/>
    <w:rsid w:val="00912B45"/>
    <w:rsid w:val="0092051E"/>
    <w:rsid w:val="0097121D"/>
    <w:rsid w:val="00975EB6"/>
    <w:rsid w:val="0098032D"/>
    <w:rsid w:val="009C6C26"/>
    <w:rsid w:val="009D5A2B"/>
    <w:rsid w:val="00A21C4C"/>
    <w:rsid w:val="00A44BC9"/>
    <w:rsid w:val="00A53BEC"/>
    <w:rsid w:val="00A841C3"/>
    <w:rsid w:val="00A937C5"/>
    <w:rsid w:val="00AA01FF"/>
    <w:rsid w:val="00AC387F"/>
    <w:rsid w:val="00AE3BA1"/>
    <w:rsid w:val="00AE3C5F"/>
    <w:rsid w:val="00B01C11"/>
    <w:rsid w:val="00B1734C"/>
    <w:rsid w:val="00B212F9"/>
    <w:rsid w:val="00B46781"/>
    <w:rsid w:val="00B572F7"/>
    <w:rsid w:val="00B613BF"/>
    <w:rsid w:val="00B61F8B"/>
    <w:rsid w:val="00B93974"/>
    <w:rsid w:val="00B94668"/>
    <w:rsid w:val="00B97515"/>
    <w:rsid w:val="00BA2E58"/>
    <w:rsid w:val="00BA6215"/>
    <w:rsid w:val="00BB4360"/>
    <w:rsid w:val="00BC2BE1"/>
    <w:rsid w:val="00BF2C3D"/>
    <w:rsid w:val="00C022C1"/>
    <w:rsid w:val="00C04846"/>
    <w:rsid w:val="00C24842"/>
    <w:rsid w:val="00C26FCA"/>
    <w:rsid w:val="00C333DE"/>
    <w:rsid w:val="00C4191B"/>
    <w:rsid w:val="00C461D0"/>
    <w:rsid w:val="00C52A5A"/>
    <w:rsid w:val="00C5582C"/>
    <w:rsid w:val="00C761EB"/>
    <w:rsid w:val="00C81E47"/>
    <w:rsid w:val="00C8492F"/>
    <w:rsid w:val="00C85DF2"/>
    <w:rsid w:val="00CA0CCA"/>
    <w:rsid w:val="00CA3CB1"/>
    <w:rsid w:val="00CC0B58"/>
    <w:rsid w:val="00D21634"/>
    <w:rsid w:val="00D243A0"/>
    <w:rsid w:val="00D25898"/>
    <w:rsid w:val="00D444F0"/>
    <w:rsid w:val="00D50323"/>
    <w:rsid w:val="00D57C1F"/>
    <w:rsid w:val="00D707D6"/>
    <w:rsid w:val="00D71B54"/>
    <w:rsid w:val="00DA0B84"/>
    <w:rsid w:val="00DA0F4E"/>
    <w:rsid w:val="00DA66A1"/>
    <w:rsid w:val="00DB1590"/>
    <w:rsid w:val="00DB4BB6"/>
    <w:rsid w:val="00DC17C3"/>
    <w:rsid w:val="00DD5750"/>
    <w:rsid w:val="00DE42AD"/>
    <w:rsid w:val="00E21A62"/>
    <w:rsid w:val="00E24F23"/>
    <w:rsid w:val="00E26984"/>
    <w:rsid w:val="00E43ACC"/>
    <w:rsid w:val="00E44C0C"/>
    <w:rsid w:val="00E52589"/>
    <w:rsid w:val="00E542D8"/>
    <w:rsid w:val="00E71709"/>
    <w:rsid w:val="00E86876"/>
    <w:rsid w:val="00EA2415"/>
    <w:rsid w:val="00ED4206"/>
    <w:rsid w:val="00ED714E"/>
    <w:rsid w:val="00EE57DF"/>
    <w:rsid w:val="00EF148C"/>
    <w:rsid w:val="00EF191F"/>
    <w:rsid w:val="00EF6EB2"/>
    <w:rsid w:val="00F01E85"/>
    <w:rsid w:val="00F03F34"/>
    <w:rsid w:val="00F239AE"/>
    <w:rsid w:val="00F246D4"/>
    <w:rsid w:val="00F26485"/>
    <w:rsid w:val="00F2767A"/>
    <w:rsid w:val="00F405E1"/>
    <w:rsid w:val="00F47302"/>
    <w:rsid w:val="00F53C6A"/>
    <w:rsid w:val="00F54945"/>
    <w:rsid w:val="00FB0A8D"/>
    <w:rsid w:val="00FE1961"/>
    <w:rsid w:val="00FE7BA5"/>
    <w:rsid w:val="00FF326E"/>
    <w:rsid w:val="00FF417F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0D25F782-59E4-40A1-A829-9DD5CD03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CA"/>
    <w:pPr>
      <w:widowControl w:val="0"/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8A2A2B"/>
    <w:pPr>
      <w:spacing w:after="280"/>
      <w:outlineLvl w:val="0"/>
    </w:pPr>
    <w:rPr>
      <w:rFonts w:cs="Arial"/>
      <w:b/>
      <w:szCs w:val="22"/>
      <w:lang w:val="en-US"/>
    </w:rPr>
  </w:style>
  <w:style w:type="paragraph" w:styleId="Overskrift2">
    <w:name w:val="heading 2"/>
    <w:basedOn w:val="Normal"/>
    <w:next w:val="Normal"/>
    <w:qFormat/>
    <w:rsid w:val="00525ABF"/>
    <w:pPr>
      <w:outlineLvl w:val="1"/>
    </w:pPr>
    <w:rPr>
      <w:rFonts w:cs="Arial"/>
      <w:b/>
      <w:szCs w:val="22"/>
    </w:rPr>
  </w:style>
  <w:style w:type="paragraph" w:styleId="Overskrift3">
    <w:name w:val="heading 3"/>
    <w:basedOn w:val="Normal"/>
    <w:next w:val="Normal"/>
    <w:rsid w:val="00525ABF"/>
    <w:pPr>
      <w:outlineLvl w:val="2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591B9E"/>
    <w:pPr>
      <w:tabs>
        <w:tab w:val="center" w:pos="4253"/>
        <w:tab w:val="right" w:pos="8789"/>
      </w:tabs>
    </w:pPr>
  </w:style>
  <w:style w:type="character" w:styleId="Hyperlink">
    <w:name w:val="Hyperlink"/>
    <w:basedOn w:val="Standardskrifttypeiafsnit"/>
    <w:rsid w:val="008D25AF"/>
    <w:rPr>
      <w:rFonts w:ascii="Arial" w:hAnsi="Arial"/>
      <w:color w:val="auto"/>
      <w:sz w:val="22"/>
      <w:u w:val="single"/>
    </w:rPr>
  </w:style>
  <w:style w:type="paragraph" w:styleId="Dokumentoversigt">
    <w:name w:val="Document Map"/>
    <w:basedOn w:val="Normal"/>
    <w:semiHidden/>
    <w:rsid w:val="00C761EB"/>
    <w:pPr>
      <w:shd w:val="clear" w:color="auto" w:fill="000080"/>
    </w:pPr>
    <w:rPr>
      <w:rFonts w:ascii="Tahoma" w:hAnsi="Tahoma" w:cs="Tahoma"/>
      <w:sz w:val="20"/>
    </w:rPr>
  </w:style>
  <w:style w:type="paragraph" w:styleId="Markeringsbobletekst">
    <w:name w:val="Balloon Text"/>
    <w:basedOn w:val="Normal"/>
    <w:semiHidden/>
    <w:rsid w:val="00C761EB"/>
    <w:rPr>
      <w:rFonts w:ascii="Tahoma" w:hAnsi="Tahoma" w:cs="Tahoma"/>
      <w:sz w:val="16"/>
      <w:szCs w:val="16"/>
    </w:rPr>
  </w:style>
  <w:style w:type="paragraph" w:styleId="Sidefod">
    <w:name w:val="footer"/>
    <w:basedOn w:val="Normal"/>
    <w:rsid w:val="008A2A2B"/>
    <w:pPr>
      <w:tabs>
        <w:tab w:val="center" w:pos="4253"/>
        <w:tab w:val="right" w:pos="8789"/>
      </w:tabs>
    </w:pPr>
  </w:style>
  <w:style w:type="character" w:styleId="Sidetal">
    <w:name w:val="page number"/>
    <w:basedOn w:val="Standardskrifttypeiafsnit"/>
    <w:rsid w:val="001D476F"/>
    <w:rPr>
      <w:rFonts w:ascii="Arial" w:hAnsi="Arial"/>
      <w:color w:val="auto"/>
      <w:sz w:val="22"/>
      <w:u w:val="none"/>
    </w:rPr>
  </w:style>
  <w:style w:type="paragraph" w:customStyle="1" w:styleId="Kolofontekst">
    <w:name w:val="Kolofontekst"/>
    <w:basedOn w:val="Normal"/>
    <w:rsid w:val="00525ABF"/>
    <w:pPr>
      <w:framePr w:w="2163" w:h="5587" w:hRule="exact" w:hSpace="181" w:wrap="around" w:vAnchor="page" w:hAnchor="page" w:x="9180" w:y="2062" w:anchorLock="1"/>
      <w:spacing w:line="260" w:lineRule="exact"/>
    </w:pPr>
    <w:rPr>
      <w:rFonts w:cs="Arial"/>
      <w:sz w:val="18"/>
      <w:szCs w:val="18"/>
    </w:rPr>
  </w:style>
  <w:style w:type="paragraph" w:styleId="Listeafsnit">
    <w:name w:val="List Paragraph"/>
    <w:basedOn w:val="Normal"/>
    <w:uiPriority w:val="34"/>
    <w:qFormat/>
    <w:rsid w:val="004B4D88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7F009-6719-4C3F-86D8-92AA83A9B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3C67CE1E</Template>
  <TotalTime>0</TotalTime>
  <Pages>6</Pages>
  <Words>1069</Words>
  <Characters>6524</Characters>
  <Application>Microsoft Office Word</Application>
  <DocSecurity>4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</dc:creator>
  <cp:lastModifiedBy>Mette Christiansen</cp:lastModifiedBy>
  <cp:revision>2</cp:revision>
  <cp:lastPrinted>2012-11-06T14:49:00Z</cp:lastPrinted>
  <dcterms:created xsi:type="dcterms:W3CDTF">2016-01-07T15:03:00Z</dcterms:created>
  <dcterms:modified xsi:type="dcterms:W3CDTF">2016-01-07T15:03:00Z</dcterms:modified>
</cp:coreProperties>
</file>